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39" w:rsidRDefault="00A15739" w:rsidP="00C820EE"/>
    <w:p w:rsidR="00A15739" w:rsidRDefault="00A15739" w:rsidP="00C820EE"/>
    <w:p w:rsidR="00A15739" w:rsidRDefault="00A15739" w:rsidP="00C820EE">
      <w:pPr>
        <w:rPr>
          <w:rFonts w:asciiTheme="minorHAnsi" w:hAnsiTheme="minorHAnsi" w:cstheme="minorHAnsi"/>
          <w:b/>
          <w:color w:val="800000"/>
          <w:sz w:val="28"/>
          <w:szCs w:val="28"/>
        </w:rPr>
      </w:pPr>
      <w:r w:rsidRPr="00A15739">
        <w:rPr>
          <w:rFonts w:asciiTheme="minorHAnsi" w:hAnsiTheme="minorHAnsi" w:cstheme="minorHAnsi"/>
          <w:b/>
          <w:color w:val="800000"/>
          <w:sz w:val="28"/>
          <w:szCs w:val="28"/>
        </w:rPr>
        <w:t>INCIDENT OF BULLYING</w:t>
      </w:r>
    </w:p>
    <w:p w:rsidR="00A15739" w:rsidRDefault="00A15739" w:rsidP="00C820EE">
      <w:pPr>
        <w:rPr>
          <w:rFonts w:asciiTheme="minorHAnsi" w:hAnsiTheme="minorHAnsi" w:cstheme="minorHAnsi"/>
          <w:b/>
          <w:color w:val="800000"/>
          <w:sz w:val="28"/>
          <w:szCs w:val="28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color w:val="800000"/>
          <w:sz w:val="28"/>
          <w:szCs w:val="28"/>
        </w:rPr>
      </w:pPr>
      <w:r w:rsidRPr="00A15739">
        <w:rPr>
          <w:rFonts w:asciiTheme="minorHAnsi" w:hAnsiTheme="minorHAnsi" w:cstheme="minorHAnsi"/>
          <w:color w:val="800000"/>
          <w:sz w:val="28"/>
          <w:szCs w:val="28"/>
        </w:rPr>
        <w:t>Please complete and return to:  goodesm@haileyburyturnford.com</w:t>
      </w:r>
    </w:p>
    <w:p w:rsidR="00A15739" w:rsidRDefault="00A15739" w:rsidP="00C820EE"/>
    <w:p w:rsidR="00A15739" w:rsidRDefault="00A15739" w:rsidP="00C820EE"/>
    <w:p w:rsidR="00A15739" w:rsidRDefault="00A15739" w:rsidP="00C820EE"/>
    <w:p w:rsidR="00A15739" w:rsidRDefault="00A15739" w:rsidP="00C820EE"/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  <w:r w:rsidRPr="00A15739">
        <w:rPr>
          <w:rFonts w:asciiTheme="minorHAnsi" w:hAnsiTheme="minorHAnsi" w:cstheme="minorHAnsi"/>
          <w:b/>
          <w:sz w:val="22"/>
          <w:szCs w:val="22"/>
        </w:rPr>
        <w:t>Name of Student:</w:t>
      </w: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  <w:r w:rsidRPr="00A15739">
        <w:rPr>
          <w:rFonts w:asciiTheme="minorHAnsi" w:hAnsiTheme="minorHAnsi" w:cstheme="minorHAnsi"/>
          <w:b/>
          <w:sz w:val="22"/>
          <w:szCs w:val="22"/>
        </w:rPr>
        <w:t>Year:</w:t>
      </w: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  <w:r w:rsidRPr="00A15739">
        <w:rPr>
          <w:rFonts w:asciiTheme="minorHAnsi" w:hAnsiTheme="minorHAnsi" w:cstheme="minorHAnsi"/>
          <w:b/>
          <w:sz w:val="22"/>
          <w:szCs w:val="22"/>
        </w:rPr>
        <w:t>Form:</w:t>
      </w: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  <w:r w:rsidRPr="00A15739">
        <w:rPr>
          <w:rFonts w:asciiTheme="minorHAnsi" w:hAnsiTheme="minorHAnsi" w:cstheme="minorHAnsi"/>
          <w:b/>
          <w:sz w:val="22"/>
          <w:szCs w:val="22"/>
        </w:rPr>
        <w:t>Parent/Guardian Name:</w:t>
      </w: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  <w:r w:rsidRPr="00A15739">
        <w:rPr>
          <w:rFonts w:asciiTheme="minorHAnsi" w:hAnsiTheme="minorHAnsi" w:cstheme="minorHAnsi"/>
          <w:b/>
          <w:sz w:val="22"/>
          <w:szCs w:val="22"/>
        </w:rPr>
        <w:t>Contact Email Address:</w:t>
      </w: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  <w:r w:rsidRPr="00A15739">
        <w:rPr>
          <w:rFonts w:asciiTheme="minorHAnsi" w:hAnsiTheme="minorHAnsi" w:cstheme="minorHAnsi"/>
          <w:b/>
          <w:sz w:val="22"/>
          <w:szCs w:val="22"/>
        </w:rPr>
        <w:t>Contact Email Number</w:t>
      </w:r>
      <w:r>
        <w:rPr>
          <w:rFonts w:asciiTheme="minorHAnsi" w:hAnsiTheme="minorHAnsi" w:cstheme="minorHAnsi"/>
          <w:b/>
          <w:sz w:val="22"/>
          <w:szCs w:val="22"/>
        </w:rPr>
        <w:t>:</w:t>
      </w:r>
      <w:bookmarkStart w:id="0" w:name="_GoBack"/>
      <w:bookmarkEnd w:id="0"/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</w:p>
    <w:p w:rsidR="00A15739" w:rsidRPr="00A15739" w:rsidRDefault="00A15739" w:rsidP="00C820EE">
      <w:pPr>
        <w:rPr>
          <w:rFonts w:asciiTheme="minorHAnsi" w:hAnsiTheme="minorHAnsi" w:cstheme="minorHAnsi"/>
          <w:b/>
          <w:sz w:val="22"/>
          <w:szCs w:val="22"/>
        </w:rPr>
      </w:pPr>
      <w:r w:rsidRPr="00A15739">
        <w:rPr>
          <w:rFonts w:asciiTheme="minorHAnsi" w:hAnsiTheme="minorHAnsi" w:cstheme="minorHAnsi"/>
          <w:b/>
          <w:sz w:val="22"/>
          <w:szCs w:val="22"/>
        </w:rPr>
        <w:t>Nature of incident:</w:t>
      </w:r>
    </w:p>
    <w:p w:rsidR="00A15739" w:rsidRDefault="00A15739" w:rsidP="00C820EE"/>
    <w:p w:rsidR="00C820EE" w:rsidRDefault="00C820EE" w:rsidP="00C820EE"/>
    <w:sectPr w:rsidR="00C820EE" w:rsidSect="006C7519">
      <w:headerReference w:type="default" r:id="rId8"/>
      <w:footerReference w:type="default" r:id="rId9"/>
      <w:pgSz w:w="11907" w:h="16839" w:code="9"/>
      <w:pgMar w:top="720" w:right="720" w:bottom="57" w:left="993" w:header="510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3E4" w:rsidRDefault="00A03E21">
      <w:pPr>
        <w:spacing w:line="240" w:lineRule="auto"/>
      </w:pPr>
      <w:r>
        <w:separator/>
      </w:r>
    </w:p>
  </w:endnote>
  <w:endnote w:type="continuationSeparator" w:id="0">
    <w:p w:rsidR="007E43E4" w:rsidRDefault="00A03E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3E4" w:rsidRDefault="00A03E21">
    <w:pPr>
      <w:pStyle w:val="NoSpacing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-400050</wp:posOffset>
              </wp:positionH>
              <wp:positionV relativeFrom="paragraph">
                <wp:posOffset>487680</wp:posOffset>
              </wp:positionV>
              <wp:extent cx="7429500" cy="1102360"/>
              <wp:effectExtent l="0" t="0" r="0" b="254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0" cy="1102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43E4" w:rsidRDefault="00A03E21">
                          <w:pPr>
                            <w:pStyle w:val="Footer"/>
                            <w:jc w:val="center"/>
                            <w:rPr>
                              <w:rFonts w:cs="Arial"/>
                              <w:color w:val="951A4A"/>
                            </w:rPr>
                          </w:pPr>
                          <w:r>
                            <w:rPr>
                              <w:rFonts w:cs="Arial"/>
                              <w:color w:val="951A4A"/>
                            </w:rPr>
                            <w:t>Haileybury Turnford, Mill Lane, Cheshunt, EN8 0JU</w:t>
                          </w:r>
                          <w:r>
                            <w:rPr>
                              <w:rFonts w:cs="Arial"/>
                              <w:color w:val="951A4A"/>
                            </w:rPr>
                            <w:tab/>
                            <w:t xml:space="preserve">    01992 308333    enquiries@haileyburyturnford.com</w:t>
                          </w:r>
                        </w:p>
                        <w:p w:rsidR="007E43E4" w:rsidRDefault="00A03E21">
                          <w:pPr>
                            <w:autoSpaceDE w:val="0"/>
                            <w:autoSpaceDN w:val="0"/>
                            <w:jc w:val="center"/>
                            <w:rPr>
                              <w:rFonts w:cs="Arial"/>
                              <w:i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cs="Arial"/>
                              <w:i/>
                              <w:iCs/>
                              <w:sz w:val="10"/>
                              <w:szCs w:val="10"/>
                            </w:rPr>
                            <w:t xml:space="preserve">Haileybury Turnford is a trading name of Haileybury Academy Trust, a charitable company limited by guarantee registered in England and Wales with registered number </w:t>
                          </w:r>
                          <w:r>
                            <w:rPr>
                              <w:rFonts w:cs="Arial"/>
                              <w:i/>
                              <w:color w:val="000000"/>
                              <w:sz w:val="10"/>
                              <w:szCs w:val="10"/>
                            </w:rPr>
                            <w:t>09659808</w:t>
                          </w:r>
                          <w:r>
                            <w:rPr>
                              <w:rFonts w:cs="Arial"/>
                              <w:i/>
                              <w:iCs/>
                              <w:sz w:val="10"/>
                              <w:szCs w:val="10"/>
                            </w:rPr>
                            <w:t xml:space="preserve">.                                                                                                                    Registered office: </w:t>
                          </w:r>
                          <w:r>
                            <w:rPr>
                              <w:rFonts w:cs="Arial"/>
                              <w:i/>
                              <w:color w:val="000000"/>
                              <w:sz w:val="10"/>
                              <w:szCs w:val="10"/>
                            </w:rPr>
                            <w:t>Haileybury Academy Trust, London Road, Hertford Heath, Hertford, Hertfordshire, SG13 7NU</w:t>
                          </w:r>
                        </w:p>
                        <w:p w:rsidR="007E43E4" w:rsidRDefault="007E43E4">
                          <w:pPr>
                            <w:pStyle w:val="Footer"/>
                            <w:jc w:val="center"/>
                            <w:rPr>
                              <w:rFonts w:cs="Arial"/>
                              <w:color w:val="951A4A"/>
                            </w:rPr>
                          </w:pPr>
                        </w:p>
                        <w:p w:rsidR="007E43E4" w:rsidRDefault="007E43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-31.5pt;margin-top:38.4pt;width:585pt;height:8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" fillcolor="white [3201]" stroked="f" strokeweight=".5pt">
              <v:textbox>
                <w:txbxContent>
                  <w:p w:rsidR="007E43E4" w:rsidRDefault="00A03E21">
                    <w:pPr>
                      <w:pStyle w:val="Footer"/>
                      <w:jc w:val="center"/>
                      <w:rPr>
                        <w:rFonts w:cs="Arial"/>
                        <w:color w:val="951A4A"/>
                      </w:rPr>
                    </w:pPr>
                    <w:r>
                      <w:rPr>
                        <w:rFonts w:cs="Arial"/>
                        <w:color w:val="951A4A"/>
                      </w:rPr>
                      <w:t>Haileybury Turnford, Mill Lane, Cheshunt, EN8 0JU</w:t>
                    </w:r>
                    <w:r>
                      <w:rPr>
                        <w:rFonts w:cs="Arial"/>
                        <w:color w:val="951A4A"/>
                      </w:rPr>
                      <w:tab/>
                      <w:t xml:space="preserve">    01992 308333    enquiries@haileyburyturnford.com</w:t>
                    </w:r>
                  </w:p>
                  <w:p w:rsidR="007E43E4" w:rsidRDefault="00A03E21">
                    <w:pPr>
                      <w:autoSpaceDE w:val="0"/>
                      <w:autoSpaceDN w:val="0"/>
                      <w:jc w:val="center"/>
                      <w:rPr>
                        <w:rFonts w:cs="Arial"/>
                        <w:i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cs="Arial"/>
                        <w:i/>
                        <w:iCs/>
                        <w:sz w:val="10"/>
                        <w:szCs w:val="10"/>
                      </w:rPr>
                      <w:t xml:space="preserve">Haileybury Turnford is a trading name of Haileybury Academy Trust, a charitable company limited by guarantee registered in England and Wales with registered number </w:t>
                    </w:r>
                    <w:r>
                      <w:rPr>
                        <w:rFonts w:cs="Arial"/>
                        <w:i/>
                        <w:color w:val="000000"/>
                        <w:sz w:val="10"/>
                        <w:szCs w:val="10"/>
                      </w:rPr>
                      <w:t>09659808</w:t>
                    </w:r>
                    <w:r>
                      <w:rPr>
                        <w:rFonts w:cs="Arial"/>
                        <w:i/>
                        <w:iCs/>
                        <w:sz w:val="10"/>
                        <w:szCs w:val="10"/>
                      </w:rPr>
                      <w:t xml:space="preserve">.                                                                                                                    Registered office: </w:t>
                    </w:r>
                    <w:r>
                      <w:rPr>
                        <w:rFonts w:cs="Arial"/>
                        <w:i/>
                        <w:color w:val="000000"/>
                        <w:sz w:val="10"/>
                        <w:szCs w:val="10"/>
                      </w:rPr>
                      <w:t>Haileybury Academy Trust, London Road, Hertford Heath, Hertford, Hertfordshire, SG13 7NU</w:t>
                    </w:r>
                  </w:p>
                  <w:p w:rsidR="007E43E4" w:rsidRDefault="007E43E4">
                    <w:pPr>
                      <w:pStyle w:val="Footer"/>
                      <w:jc w:val="center"/>
                      <w:rPr>
                        <w:rFonts w:cs="Arial"/>
                        <w:color w:val="951A4A"/>
                      </w:rPr>
                    </w:pPr>
                  </w:p>
                  <w:p w:rsidR="007E43E4" w:rsidRDefault="007E43E4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-402590</wp:posOffset>
              </wp:positionH>
              <wp:positionV relativeFrom="paragraph">
                <wp:posOffset>-15875</wp:posOffset>
              </wp:positionV>
              <wp:extent cx="7369175" cy="553720"/>
              <wp:effectExtent l="19050" t="0" r="222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9175" cy="553720"/>
                        <a:chOff x="1063957" y="1143926"/>
                        <a:chExt cx="75930" cy="5535"/>
                      </a:xfrm>
                    </wpg:grpSpPr>
                    <wps:wsp>
                      <wps:cNvPr id="3" name="AutoShape 2"/>
                      <wps:cNvCnPr>
                        <a:cxnSpLocks noChangeShapeType="1"/>
                      </wps:cNvCnPr>
                      <wps:spPr bwMode="auto">
                        <a:xfrm>
                          <a:off x="1063957" y="1146563"/>
                          <a:ext cx="75917" cy="15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8A9A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AutoShape 3"/>
                      <wps:cNvCnPr>
                        <a:cxnSpLocks noChangeShapeType="1"/>
                      </wps:cNvCnPr>
                      <wps:spPr bwMode="auto">
                        <a:xfrm>
                          <a:off x="1063971" y="1146785"/>
                          <a:ext cx="75917" cy="15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51A4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4" descr="HAILEYBURY TURNFOR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9619" y="1143926"/>
                          <a:ext cx="4348" cy="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1.7pt;margin-top:-1.25pt;width:580.25pt;height:43.6pt;z-index:251662336" coordorigin="10639,11439" coordsize="759,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44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RE1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MDI4MDExNzQwNzIwNjgxMTgwODNCRTI0RDNFOTM2RTE8L3htcE1NOkluc3RhbmNl&#10;SUQ+CiAgICAgICAgIDx4bXBNTTpEb2N1bWVudElEPnhtcC5kaWQ6MDI4MDExNzQwNzIwNjgxMTgw&#10;ODNCRTI0RDNFOTM2RTE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yNDE3NDZhNC1mMmIyLWFjNDEtOTA2My04NzgwMTI2NTk3Nzc8L3N0UmVmOmluc3RhbmNlSUQ+&#10;CiAgICAgICAgICAgIDxzdFJlZjpkb2N1bWVudElEPnhtcC5kaWQ6OUM3QkNFMzFFRjIwNjgxMTgy&#10;MkFBMDM3NzRBQjM3RkI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AwODAxMTc0MDcyMDY4MTE4MjJBQTAzNzc0QUIz&#10;N0ZCPC9zdEV2dDppbnN0YW5jZUlEPgogICAgICAgICAgICAgICAgICA8c3RFdnQ6d2hlbj4yMDE1&#10;LTA2LTE2VDEzOjM4OjU2KzAxOjAwPC9zdEV2dDp3aGVuPgogICAgICAgICAgICAgICAgICA8c3RF&#10;dnQ6c29mdHdhcmVBZ2VudD5BZG9iZSBJbGx1c3RyYXRvciBDUzUuM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OUM3QkNFMzFFRjIwNjgxMTgyMkFBMDM3NzRBQjM3RkI8L3N0RXZ0Omluc3RhbmNlSUQ+CiAgICAg&#10;ICAgICAgICAgICAgIDxzdEV2dDp3aGVuPjIwMTUtMDYtMTZUMTM6Mzk6MDg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jgwMTE3NDA3MjA2ODExODA4M0JFMjREM0U5&#10;MzZFMTwvc3RFdnQ6aW5zdGFuY2VJRD4KICAgICAgICAgICAgICAgICAgPHN0RXZ0OndoZW4+MjAx&#10;NS0wNi0yNVQxMzowODo0NSswMTowMDwvc3RFdnQ6d2hlbj4KICAgICAgICAgICAgICAgICAgPHN0&#10;RXZ0OnNvZnR3YXJlQWdlbnQ+QWRvYmUgSWxsdXN0cmF0b3IgQ1M1LjE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5Ljk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23vL/&#10;////////////////////////////////////////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ff/////&#10;//////////////////////////////////q0lLD2////////////////////////////////////&#10;/+aXb5Lh//////////////////////////////////////mzlK/1////////////////////////&#10;///////////////55P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psr//////////////////////////////////////7h6UH/R////////////////////////////&#10;////////4pZNA1i6////////////////////////////////////0Y1pSnHH////////////////&#10;////////////////////8dG8mLLt////////////////////////////////////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wLWvrKqtrbG3wMXQ2eP7////////&#10;///////////////viWBZVlRXWV1jZW11fpGow+z5////////////////////lzUNCQUCAAAAAAAd&#10;THmizPf/////////////////////vFwDAAAAAAANMFeCrdj/////////////////////////3H8n&#10;AAYcNE9sja7W/////////////////////////////J9DO1JrhqHA4///////////////////////&#10;/////////8J9haC61vb///////////////////////////////////7O1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v7u7v9fz/////////&#10;////////////////////////86+bmpuepa66vMTU5v//////////////////////////95dUTE9U&#10;W2VugJfA5////////////////////////////65UABs2UnCMq8v2////////////////////////&#10;/////8prP2N/nbze/P///////////////////////////////+eZg6zI5///////////////////&#10;///////////////////bzP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P/bAEMA&#10;AQEBAQEBAQEBAQEBAQEBAQEBAQEBAQEBAQEBAQEBAQEBAQEBAQEBAQEBAQICAgICAgICAgICAwMD&#10;AwMDAwMDA//AABQIAWcBGgQBEQACEQADEQAE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0639;top:11465;width:759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W+MQAAADaAAAADwAAAGRycy9kb3ducmV2LnhtbESPQWvCQBSE74X+h+UJvTUbLUhJXaUU&#10;QvWg1LQFj4/sMwlm34bdNYn+erdQ8DjMzDfMYjWaVvTkfGNZwTRJQRCXVjdcKfj5zp9fQfiArLG1&#10;TAou5GG1fHxYYKbtwHvqi1CJCGGfoYI6hC6T0pc1GfSJ7Yijd7TOYIjSVVI7HCLctHKWpnNpsOG4&#10;UGNHHzWVp+JsFPTj1uHhEraf/f7Q7Iqv3+66yZV6mozvbyACjeEe/m+vtYIX+LsSb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Rb4xAAAANoAAAAPAAAAAAAAAAAA&#10;AAAAAKECAABkcnMvZG93bnJldi54bWxQSwUGAAAAAAQABAD5AAAAkgMAAAAA&#10;" strokecolor="#a8a9ad" strokeweight="2.25pt">
                <v:shadow color="black [0]"/>
              </v:shape>
              <v:shape id="AutoShape 3" o:spid="_x0000_s1028" type="#_x0000_t32" style="position:absolute;left:10639;top:11467;width:759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QglsMAAADaAAAADwAAAGRycy9kb3ducmV2LnhtbESPQWsCMRSE74L/ITzBm2YtVWQ1ilhK&#10;RSjo2oPH5+a5Wd28bDdRt/++KQg9DjPzDTNftrYSd2p86VjBaJiAIM6dLrlQ8HV4H0xB+ICssXJM&#10;Cn7Iw3LR7cwx1e7Be7pnoRARwj5FBSaEOpXS54Ys+qGriaN3do3FEGVTSN3gI8JtJV+SZCItlhwX&#10;DNa0NpRfs5tVUGTm8zA+Tr854dvubXK6fGzri1L9XruagQjUhv/ws73RCl7h70q8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0IJbDAAAA2gAAAA8AAAAAAAAAAAAA&#10;AAAAoQIAAGRycy9kb3ducmV2LnhtbFBLBQYAAAAABAAEAPkAAACRAwAAAAA=&#10;" strokecolor="#951a4a" strokeweight="1.5pt">
                <v:shadow color="black [0]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HAILEYBURY TURNFORD LOGO" style="position:absolute;left:10996;top:11439;width:43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2AjAAAAA2gAAAA8AAABkcnMvZG93bnJldi54bWxEj0+LwjAUxO+C3yE8wduauqAsXaOIILgH&#10;D/5hz4/mtak2LyWJbf32ZmHB4zAzv2FWm8E2oiMfascK5rMMBHHhdM2Vgutl//EFIkRkjY1jUvCk&#10;AJv1eLTCXLueT9SdYyUShEOOCkyMbS5lKAxZDDPXEievdN5iTNJXUnvsE9w28jPLltJizWnBYEs7&#10;Q8X9/LAKfssly6a8P46+C6b4wd7cqFJqOhm23yAiDfEd/m8ftIIF/F1JN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+PYCMAAAADaAAAADwAAAAAAAAAAAAAAAACfAgAA&#10;ZHJzL2Rvd25yZXYueG1sUEsFBgAAAAAEAAQA9wAAAIwDAAAAAA==&#10;" fillcolor="#5b9bd5" strokecolor="black [0]" strokeweight="2pt">
                <v:imagedata r:id="rId2" o:title="HAILEYBURY TURNFORD LOGO"/>
                <v:shadow color="black [0]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3E4" w:rsidRDefault="00A03E21">
      <w:pPr>
        <w:spacing w:line="240" w:lineRule="auto"/>
      </w:pPr>
      <w:r>
        <w:separator/>
      </w:r>
    </w:p>
  </w:footnote>
  <w:footnote w:type="continuationSeparator" w:id="0">
    <w:p w:rsidR="007E43E4" w:rsidRDefault="00A03E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3E4" w:rsidRDefault="00A03E21" w:rsidP="006C7519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4953000" cy="6858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ileybury Turnford 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98" t="21830" r="15987" b="12675"/>
                  <a:stretch/>
                </pic:blipFill>
                <pic:spPr bwMode="auto">
                  <a:xfrm>
                    <a:off x="0" y="0"/>
                    <a:ext cx="4956004" cy="6862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B6EDB"/>
    <w:multiLevelType w:val="hybridMultilevel"/>
    <w:tmpl w:val="972CEEC2"/>
    <w:lvl w:ilvl="0" w:tplc="FFFFFFFF">
      <w:start w:val="1"/>
      <w:numFmt w:val="bullet"/>
      <w:lvlText w:val=""/>
      <w:lvlJc w:val="left"/>
      <w:pPr>
        <w:tabs>
          <w:tab w:val="num" w:pos="805"/>
        </w:tabs>
        <w:ind w:left="805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25"/>
        </w:tabs>
        <w:ind w:left="152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45"/>
        </w:tabs>
        <w:ind w:left="224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65"/>
        </w:tabs>
        <w:ind w:left="296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85"/>
        </w:tabs>
        <w:ind w:left="368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05"/>
        </w:tabs>
        <w:ind w:left="440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25"/>
        </w:tabs>
        <w:ind w:left="512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45"/>
        </w:tabs>
        <w:ind w:left="584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65"/>
        </w:tabs>
        <w:ind w:left="65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3E4"/>
    <w:rsid w:val="00115FB7"/>
    <w:rsid w:val="00131F78"/>
    <w:rsid w:val="006C7519"/>
    <w:rsid w:val="007E43E4"/>
    <w:rsid w:val="00A03E21"/>
    <w:rsid w:val="00A15739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0166DF2A-F07C-40DB-9393-14BC5EFA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F78"/>
    <w:pPr>
      <w:spacing w:after="0" w:line="240" w:lineRule="exact"/>
    </w:pPr>
    <w:rPr>
      <w:rFonts w:ascii="Arial" w:eastAsia="Times New Roman" w:hAnsi="Arial" w:cs="Times New Roman"/>
      <w:position w:val="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Bodytext">
    <w:name w:val="_Body text"/>
    <w:basedOn w:val="Normal"/>
    <w:rsid w:val="00131F78"/>
    <w:pPr>
      <w:spacing w:line="240" w:lineRule="atLeast"/>
    </w:pPr>
    <w:rPr>
      <w:position w:val="0"/>
      <w:szCs w:val="24"/>
      <w:lang w:eastAsia="en-GB"/>
    </w:rPr>
  </w:style>
  <w:style w:type="paragraph" w:customStyle="1" w:styleId="Largeheading">
    <w:name w:val="_Large heading"/>
    <w:basedOn w:val="Normal"/>
    <w:next w:val="Normal"/>
    <w:rsid w:val="00131F78"/>
    <w:pPr>
      <w:spacing w:line="810" w:lineRule="exact"/>
    </w:pPr>
    <w:rPr>
      <w:b/>
      <w:caps/>
      <w:color w:val="002776"/>
      <w:position w:val="0"/>
      <w:sz w:val="90"/>
      <w:szCs w:val="24"/>
      <w:lang w:eastAsia="en-GB"/>
    </w:rPr>
  </w:style>
  <w:style w:type="paragraph" w:customStyle="1" w:styleId="Tabletext">
    <w:name w:val="_Table text"/>
    <w:rsid w:val="00131F78"/>
    <w:pPr>
      <w:spacing w:after="0" w:line="200" w:lineRule="atLeast"/>
      <w:ind w:left="85" w:right="85"/>
    </w:pPr>
    <w:rPr>
      <w:rFonts w:ascii="Arial" w:eastAsia="Times New Roman" w:hAnsi="Arial" w:cs="Times New Roman"/>
      <w:sz w:val="18"/>
      <w:szCs w:val="24"/>
      <w:lang w:eastAsia="en-GB"/>
    </w:rPr>
  </w:style>
  <w:style w:type="paragraph" w:customStyle="1" w:styleId="Normal2">
    <w:name w:val="Normal_2"/>
    <w:rsid w:val="00131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0C393-CEFA-48CC-A174-5D375ADDC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EF4B5D25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sarah.whall</dc:creator>
  <cp:keywords/>
  <dc:description/>
  <cp:lastModifiedBy>Lisa Nethercott</cp:lastModifiedBy>
  <cp:revision>2</cp:revision>
  <cp:lastPrinted>2015-09-11T08:35:00Z</cp:lastPrinted>
  <dcterms:created xsi:type="dcterms:W3CDTF">2016-05-10T10:03:00Z</dcterms:created>
  <dcterms:modified xsi:type="dcterms:W3CDTF">2016-05-10T10:03:00Z</dcterms:modified>
</cp:coreProperties>
</file>