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3B5" w:rsidRPr="0032661C" w:rsidRDefault="004D33B5" w:rsidP="004D33B5">
      <w:pPr>
        <w:spacing w:line="276" w:lineRule="auto"/>
        <w:jc w:val="center"/>
        <w:rPr>
          <w:rFonts w:asciiTheme="minorHAnsi" w:hAnsiTheme="minorHAnsi" w:cstheme="minorHAnsi"/>
          <w:b/>
          <w:sz w:val="28"/>
          <w:u w:val="single"/>
        </w:rPr>
      </w:pPr>
      <w:r w:rsidRPr="0032661C">
        <w:rPr>
          <w:rFonts w:asciiTheme="minorHAnsi" w:hAnsiTheme="minorHAnsi" w:cstheme="minorHAnsi"/>
          <w:b/>
          <w:sz w:val="28"/>
          <w:u w:val="single"/>
        </w:rPr>
        <w:t>Key dates for the 2016-2017 academic year</w:t>
      </w:r>
    </w:p>
    <w:p w:rsidR="004D33B5" w:rsidRPr="0032661C" w:rsidRDefault="004D33B5" w:rsidP="004D33B5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4D33B5" w:rsidRPr="0032661C" w:rsidRDefault="004D33B5" w:rsidP="004D33B5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32661C">
        <w:rPr>
          <w:rFonts w:asciiTheme="minorHAnsi" w:hAnsiTheme="minorHAnsi" w:cstheme="minorHAnsi"/>
          <w:b/>
        </w:rPr>
        <w:t>Term dates</w:t>
      </w:r>
    </w:p>
    <w:p w:rsidR="004D33B5" w:rsidRPr="0032661C" w:rsidRDefault="004D33B5" w:rsidP="00AF1BAD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32661C">
        <w:rPr>
          <w:rFonts w:asciiTheme="minorHAnsi" w:hAnsiTheme="minorHAnsi" w:cstheme="minorHAnsi"/>
          <w:b/>
        </w:rPr>
        <w:t>Autumn Term</w:t>
      </w:r>
    </w:p>
    <w:p w:rsidR="004D33B5" w:rsidRPr="0032661C" w:rsidRDefault="004D33B5" w:rsidP="00AF1BAD">
      <w:pPr>
        <w:spacing w:line="276" w:lineRule="auto"/>
        <w:jc w:val="center"/>
        <w:rPr>
          <w:rFonts w:asciiTheme="minorHAnsi" w:hAnsiTheme="minorHAnsi" w:cstheme="minorHAnsi"/>
        </w:rPr>
      </w:pPr>
      <w:r w:rsidRPr="0032661C">
        <w:rPr>
          <w:rFonts w:asciiTheme="minorHAnsi" w:hAnsiTheme="minorHAnsi" w:cstheme="minorHAnsi"/>
        </w:rPr>
        <w:t>Thursday 1st September - Friday 14th October</w:t>
      </w:r>
    </w:p>
    <w:p w:rsidR="004D33B5" w:rsidRPr="0032661C" w:rsidRDefault="004D33B5" w:rsidP="00AF1BAD">
      <w:pPr>
        <w:spacing w:line="276" w:lineRule="auto"/>
        <w:jc w:val="center"/>
        <w:rPr>
          <w:rFonts w:asciiTheme="minorHAnsi" w:hAnsiTheme="minorHAnsi" w:cstheme="minorHAnsi"/>
        </w:rPr>
      </w:pPr>
      <w:r w:rsidRPr="0032661C">
        <w:rPr>
          <w:rFonts w:asciiTheme="minorHAnsi" w:hAnsiTheme="minorHAnsi" w:cstheme="minorHAnsi"/>
        </w:rPr>
        <w:t>Monday 31st October - Friday 16th December</w:t>
      </w:r>
    </w:p>
    <w:p w:rsidR="004D33B5" w:rsidRPr="0032661C" w:rsidRDefault="004D33B5" w:rsidP="00AF1BAD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32661C">
        <w:rPr>
          <w:rFonts w:asciiTheme="minorHAnsi" w:hAnsiTheme="minorHAnsi" w:cstheme="minorHAnsi"/>
          <w:b/>
        </w:rPr>
        <w:t>Spring Term</w:t>
      </w:r>
    </w:p>
    <w:p w:rsidR="004D33B5" w:rsidRPr="0032661C" w:rsidRDefault="004D33B5" w:rsidP="00AF1BAD">
      <w:pPr>
        <w:spacing w:line="276" w:lineRule="auto"/>
        <w:jc w:val="center"/>
        <w:rPr>
          <w:rFonts w:asciiTheme="minorHAnsi" w:hAnsiTheme="minorHAnsi" w:cstheme="minorHAnsi"/>
        </w:rPr>
      </w:pPr>
      <w:r w:rsidRPr="0032661C">
        <w:rPr>
          <w:rFonts w:asciiTheme="minorHAnsi" w:hAnsiTheme="minorHAnsi" w:cstheme="minorHAnsi"/>
        </w:rPr>
        <w:t>Tuesday 3rd January - Friday 10th February</w:t>
      </w:r>
    </w:p>
    <w:p w:rsidR="004D33B5" w:rsidRPr="0032661C" w:rsidRDefault="004D33B5" w:rsidP="00AF1BAD">
      <w:pPr>
        <w:spacing w:line="276" w:lineRule="auto"/>
        <w:jc w:val="center"/>
        <w:rPr>
          <w:rFonts w:asciiTheme="minorHAnsi" w:hAnsiTheme="minorHAnsi" w:cstheme="minorHAnsi"/>
        </w:rPr>
      </w:pPr>
      <w:r w:rsidRPr="0032661C">
        <w:rPr>
          <w:rFonts w:asciiTheme="minorHAnsi" w:hAnsiTheme="minorHAnsi" w:cstheme="minorHAnsi"/>
        </w:rPr>
        <w:t>Monday 20th February - Friday 7th April</w:t>
      </w:r>
    </w:p>
    <w:p w:rsidR="004D33B5" w:rsidRPr="0032661C" w:rsidRDefault="004D33B5" w:rsidP="00AF1BAD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32661C">
        <w:rPr>
          <w:rFonts w:asciiTheme="minorHAnsi" w:hAnsiTheme="minorHAnsi" w:cstheme="minorHAnsi"/>
          <w:b/>
        </w:rPr>
        <w:t>Summer Term</w:t>
      </w:r>
    </w:p>
    <w:p w:rsidR="004D33B5" w:rsidRPr="0032661C" w:rsidRDefault="004D33B5" w:rsidP="00AF1BAD">
      <w:pPr>
        <w:spacing w:line="276" w:lineRule="auto"/>
        <w:jc w:val="center"/>
        <w:rPr>
          <w:rFonts w:asciiTheme="minorHAnsi" w:hAnsiTheme="minorHAnsi" w:cstheme="minorHAnsi"/>
        </w:rPr>
      </w:pPr>
      <w:r w:rsidRPr="0032661C">
        <w:rPr>
          <w:rFonts w:asciiTheme="minorHAnsi" w:hAnsiTheme="minorHAnsi" w:cstheme="minorHAnsi"/>
        </w:rPr>
        <w:t>Tuesday 18th April - Friday 26th May</w:t>
      </w:r>
    </w:p>
    <w:p w:rsidR="004D33B5" w:rsidRPr="0032661C" w:rsidRDefault="004D33B5" w:rsidP="00AF1BAD">
      <w:pPr>
        <w:spacing w:line="276" w:lineRule="auto"/>
        <w:jc w:val="center"/>
        <w:rPr>
          <w:rFonts w:asciiTheme="minorHAnsi" w:hAnsiTheme="minorHAnsi" w:cstheme="minorHAnsi"/>
        </w:rPr>
      </w:pPr>
      <w:r w:rsidRPr="0032661C">
        <w:rPr>
          <w:rFonts w:asciiTheme="minorHAnsi" w:hAnsiTheme="minorHAnsi" w:cstheme="minorHAnsi"/>
        </w:rPr>
        <w:t>Monday 5th June - Friday 7th July</w:t>
      </w:r>
    </w:p>
    <w:p w:rsidR="004D33B5" w:rsidRPr="0032661C" w:rsidRDefault="004D33B5" w:rsidP="00DD1561">
      <w:pPr>
        <w:spacing w:line="276" w:lineRule="auto"/>
        <w:rPr>
          <w:rFonts w:asciiTheme="minorHAnsi" w:hAnsiTheme="minorHAnsi" w:cstheme="minorHAnsi"/>
          <w:b/>
          <w:sz w:val="22"/>
          <w:u w:val="single"/>
        </w:rPr>
      </w:pPr>
    </w:p>
    <w:p w:rsidR="00DD1561" w:rsidRPr="0032661C" w:rsidRDefault="00DD1561" w:rsidP="004D33B5">
      <w:pPr>
        <w:spacing w:line="276" w:lineRule="auto"/>
        <w:jc w:val="center"/>
        <w:rPr>
          <w:rFonts w:asciiTheme="minorHAnsi" w:hAnsiTheme="minorHAnsi" w:cstheme="minorHAnsi"/>
          <w:b/>
          <w:sz w:val="22"/>
          <w:u w:val="single"/>
        </w:rPr>
      </w:pPr>
      <w:r w:rsidRPr="0032661C">
        <w:rPr>
          <w:rFonts w:asciiTheme="minorHAnsi" w:hAnsiTheme="minorHAnsi" w:cstheme="minorHAnsi"/>
          <w:b/>
          <w:sz w:val="22"/>
          <w:u w:val="single"/>
        </w:rPr>
        <w:t>Chronological Order</w:t>
      </w:r>
    </w:p>
    <w:p w:rsidR="00AF1BAD" w:rsidRPr="0032661C" w:rsidRDefault="00AF1BAD" w:rsidP="004D33B5">
      <w:pPr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:rsidR="00DD1561" w:rsidRPr="0032661C" w:rsidRDefault="00DD1561" w:rsidP="00DD1561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Thursday 1</w:t>
      </w:r>
      <w:r w:rsidRPr="0032661C">
        <w:rPr>
          <w:rFonts w:asciiTheme="minorHAnsi" w:hAnsiTheme="minorHAnsi" w:cstheme="minorHAnsi"/>
          <w:sz w:val="22"/>
          <w:vertAlign w:val="superscript"/>
        </w:rPr>
        <w:t>st</w:t>
      </w:r>
      <w:r w:rsidRPr="0032661C">
        <w:rPr>
          <w:rFonts w:asciiTheme="minorHAnsi" w:hAnsiTheme="minorHAnsi" w:cstheme="minorHAnsi"/>
          <w:sz w:val="22"/>
        </w:rPr>
        <w:t xml:space="preserve"> September </w:t>
      </w:r>
      <w:r w:rsidR="00631F7F" w:rsidRPr="0032661C">
        <w:rPr>
          <w:rFonts w:asciiTheme="minorHAnsi" w:hAnsiTheme="minorHAnsi" w:cstheme="minorHAnsi"/>
          <w:sz w:val="22"/>
        </w:rPr>
        <w:tab/>
      </w:r>
      <w:r w:rsidR="00631F7F" w:rsidRPr="0032661C">
        <w:rPr>
          <w:rFonts w:asciiTheme="minorHAnsi" w:hAnsiTheme="minorHAnsi" w:cstheme="minorHAnsi"/>
          <w:sz w:val="22"/>
        </w:rPr>
        <w:tab/>
      </w:r>
      <w:r w:rsidR="00631F7F"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Inset</w:t>
      </w:r>
    </w:p>
    <w:p w:rsidR="00DD1561" w:rsidRPr="0032661C" w:rsidRDefault="00DD1561" w:rsidP="00DD1561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Friday 2</w:t>
      </w:r>
      <w:r w:rsidRPr="0032661C">
        <w:rPr>
          <w:rFonts w:asciiTheme="minorHAnsi" w:hAnsiTheme="minorHAnsi" w:cstheme="minorHAnsi"/>
          <w:sz w:val="22"/>
          <w:vertAlign w:val="superscript"/>
        </w:rPr>
        <w:t>nd</w:t>
      </w:r>
      <w:r w:rsidRPr="0032661C">
        <w:rPr>
          <w:rFonts w:asciiTheme="minorHAnsi" w:hAnsiTheme="minorHAnsi" w:cstheme="minorHAnsi"/>
          <w:sz w:val="22"/>
        </w:rPr>
        <w:t xml:space="preserve"> September</w:t>
      </w:r>
      <w:r w:rsidR="00631F7F" w:rsidRPr="0032661C">
        <w:rPr>
          <w:rFonts w:asciiTheme="minorHAnsi" w:hAnsiTheme="minorHAnsi" w:cstheme="minorHAnsi"/>
          <w:sz w:val="22"/>
        </w:rPr>
        <w:tab/>
      </w:r>
      <w:r w:rsidR="00631F7F" w:rsidRPr="0032661C">
        <w:rPr>
          <w:rFonts w:asciiTheme="minorHAnsi" w:hAnsiTheme="minorHAnsi" w:cstheme="minorHAnsi"/>
          <w:sz w:val="22"/>
        </w:rPr>
        <w:tab/>
      </w:r>
      <w:r w:rsidR="00631F7F" w:rsidRPr="0032661C">
        <w:rPr>
          <w:rFonts w:asciiTheme="minorHAnsi" w:hAnsiTheme="minorHAnsi" w:cstheme="minorHAnsi"/>
          <w:sz w:val="22"/>
        </w:rPr>
        <w:tab/>
      </w:r>
      <w:r w:rsidR="00631F7F"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Inset</w:t>
      </w:r>
    </w:p>
    <w:p w:rsidR="00631F7F" w:rsidRPr="0032661C" w:rsidRDefault="00631F7F" w:rsidP="00631F7F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Monday 3</w:t>
      </w:r>
      <w:r w:rsidRPr="0032661C">
        <w:rPr>
          <w:rFonts w:asciiTheme="minorHAnsi" w:hAnsiTheme="minorHAnsi" w:cstheme="minorHAnsi"/>
          <w:sz w:val="22"/>
          <w:vertAlign w:val="superscript"/>
        </w:rPr>
        <w:t>rd</w:t>
      </w:r>
      <w:r w:rsidRPr="0032661C">
        <w:rPr>
          <w:rFonts w:asciiTheme="minorHAnsi" w:hAnsiTheme="minorHAnsi" w:cstheme="minorHAnsi"/>
          <w:sz w:val="22"/>
        </w:rPr>
        <w:t xml:space="preserve"> October – Friday 7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October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  <w:t>Assessment week</w:t>
      </w:r>
    </w:p>
    <w:p w:rsidR="00853BD5" w:rsidRPr="0032661C" w:rsidRDefault="004E5ABE" w:rsidP="00853BD5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Friday</w:t>
      </w:r>
      <w:r w:rsidR="00853BD5" w:rsidRPr="0032661C">
        <w:rPr>
          <w:rFonts w:asciiTheme="minorHAnsi" w:hAnsiTheme="minorHAnsi" w:cstheme="minorHAnsi"/>
          <w:sz w:val="22"/>
        </w:rPr>
        <w:t xml:space="preserve"> 7</w:t>
      </w:r>
      <w:r w:rsidR="00853BD5"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="00853BD5" w:rsidRPr="0032661C">
        <w:rPr>
          <w:rFonts w:asciiTheme="minorHAnsi" w:hAnsiTheme="minorHAnsi" w:cstheme="minorHAnsi"/>
          <w:sz w:val="22"/>
        </w:rPr>
        <w:t xml:space="preserve"> October</w:t>
      </w:r>
      <w:r w:rsidR="00853BD5" w:rsidRPr="0032661C">
        <w:rPr>
          <w:rFonts w:asciiTheme="minorHAnsi" w:hAnsiTheme="minorHAnsi" w:cstheme="minorHAnsi"/>
          <w:sz w:val="22"/>
        </w:rPr>
        <w:tab/>
      </w:r>
      <w:r w:rsidR="00853BD5" w:rsidRPr="0032661C">
        <w:rPr>
          <w:rFonts w:asciiTheme="minorHAnsi" w:hAnsiTheme="minorHAnsi" w:cstheme="minorHAnsi"/>
          <w:sz w:val="22"/>
        </w:rPr>
        <w:tab/>
      </w:r>
      <w:r w:rsidR="00853BD5" w:rsidRPr="0032661C">
        <w:rPr>
          <w:rFonts w:asciiTheme="minorHAnsi" w:hAnsiTheme="minorHAnsi" w:cstheme="minorHAnsi"/>
          <w:sz w:val="22"/>
        </w:rPr>
        <w:tab/>
      </w:r>
      <w:r w:rsidR="00853BD5" w:rsidRPr="0032661C">
        <w:rPr>
          <w:rFonts w:asciiTheme="minorHAnsi" w:hAnsiTheme="minorHAnsi" w:cstheme="minorHAnsi"/>
          <w:sz w:val="22"/>
        </w:rPr>
        <w:tab/>
      </w:r>
      <w:r w:rsidR="00853BD5" w:rsidRPr="0032661C">
        <w:rPr>
          <w:rFonts w:asciiTheme="minorHAnsi" w:hAnsiTheme="minorHAnsi" w:cstheme="minorHAnsi"/>
          <w:sz w:val="22"/>
        </w:rPr>
        <w:tab/>
        <w:t>Inset day</w:t>
      </w:r>
    </w:p>
    <w:p w:rsidR="00631F7F" w:rsidRPr="0032661C" w:rsidRDefault="00631F7F" w:rsidP="00631F7F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Tuesday 11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October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32661C">
        <w:rPr>
          <w:rFonts w:asciiTheme="minorHAnsi" w:hAnsiTheme="minorHAnsi" w:cstheme="minorHAnsi"/>
          <w:sz w:val="22"/>
        </w:rPr>
        <w:tab/>
      </w:r>
      <w:r w:rsidR="0043689B" w:rsidRPr="0032661C">
        <w:rPr>
          <w:rFonts w:asciiTheme="minorHAnsi" w:hAnsiTheme="minorHAnsi" w:cstheme="minorHAnsi"/>
          <w:sz w:val="22"/>
        </w:rPr>
        <w:t>P</w:t>
      </w:r>
      <w:r w:rsidRPr="0032661C">
        <w:rPr>
          <w:rFonts w:asciiTheme="minorHAnsi" w:hAnsiTheme="minorHAnsi" w:cstheme="minorHAnsi"/>
          <w:sz w:val="22"/>
        </w:rPr>
        <w:t>rogress check Yr7-10</w:t>
      </w:r>
    </w:p>
    <w:p w:rsidR="00631F7F" w:rsidRPr="0032661C" w:rsidRDefault="00631F7F" w:rsidP="00631F7F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Thursday 13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October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Progress check Yr11</w:t>
      </w:r>
    </w:p>
    <w:p w:rsidR="004032E8" w:rsidRPr="0032661C" w:rsidRDefault="004032E8" w:rsidP="00631F7F">
      <w:pPr>
        <w:spacing w:line="276" w:lineRule="auto"/>
        <w:rPr>
          <w:rFonts w:asciiTheme="minorHAnsi" w:hAnsiTheme="minorHAnsi" w:cstheme="minorHAnsi"/>
          <w:sz w:val="22"/>
        </w:rPr>
      </w:pPr>
    </w:p>
    <w:p w:rsidR="00631F7F" w:rsidRPr="0032661C" w:rsidRDefault="00631F7F" w:rsidP="00631F7F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Wednesday 9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November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Parents’ Evening - Year 11 – 1 of 2</w:t>
      </w:r>
    </w:p>
    <w:p w:rsidR="00631F7F" w:rsidRPr="0032661C" w:rsidRDefault="00631F7F" w:rsidP="00631F7F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Wednesday 30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November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Parents’ Evening - Year 13</w:t>
      </w:r>
    </w:p>
    <w:p w:rsidR="0043689B" w:rsidRPr="0032661C" w:rsidRDefault="009133EA" w:rsidP="009133EA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Monday 5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December – Friday 9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December </w:t>
      </w:r>
      <w:r w:rsidRPr="0032661C">
        <w:rPr>
          <w:rFonts w:asciiTheme="minorHAnsi" w:hAnsiTheme="minorHAnsi" w:cstheme="minorHAnsi"/>
          <w:sz w:val="22"/>
        </w:rPr>
        <w:tab/>
      </w:r>
      <w:r w:rsid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Yr7-10 assessment &amp; mock period</w:t>
      </w:r>
    </w:p>
    <w:p w:rsidR="009133EA" w:rsidRPr="0032661C" w:rsidRDefault="009133EA" w:rsidP="009133EA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Tuesday 13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December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Progress check Yr7-10</w:t>
      </w:r>
    </w:p>
    <w:p w:rsidR="009133EA" w:rsidRPr="0032661C" w:rsidRDefault="009133EA" w:rsidP="009133EA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Thursday 15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December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  <w:t>Progress check Yr11</w:t>
      </w:r>
    </w:p>
    <w:p w:rsidR="00AE3CE0" w:rsidRPr="0032661C" w:rsidRDefault="00AE3CE0" w:rsidP="009133EA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Friday 16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December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  <w:t>Reports sent home to parents</w:t>
      </w:r>
    </w:p>
    <w:p w:rsidR="00631F7F" w:rsidRPr="0032661C" w:rsidRDefault="00631F7F" w:rsidP="00631F7F">
      <w:pPr>
        <w:spacing w:line="276" w:lineRule="auto"/>
        <w:rPr>
          <w:rFonts w:asciiTheme="minorHAnsi" w:hAnsiTheme="minorHAnsi" w:cstheme="minorHAnsi"/>
          <w:sz w:val="22"/>
        </w:rPr>
      </w:pPr>
    </w:p>
    <w:p w:rsidR="009133EA" w:rsidRPr="0032661C" w:rsidRDefault="009133EA" w:rsidP="009133EA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Tuesday 3</w:t>
      </w:r>
      <w:r w:rsidRPr="0032661C">
        <w:rPr>
          <w:rFonts w:asciiTheme="minorHAnsi" w:hAnsiTheme="minorHAnsi" w:cstheme="minorHAnsi"/>
          <w:sz w:val="22"/>
          <w:vertAlign w:val="superscript"/>
        </w:rPr>
        <w:t>rd</w:t>
      </w:r>
      <w:r w:rsidRPr="0032661C">
        <w:rPr>
          <w:rFonts w:asciiTheme="minorHAnsi" w:hAnsiTheme="minorHAnsi" w:cstheme="minorHAnsi"/>
          <w:sz w:val="22"/>
        </w:rPr>
        <w:t xml:space="preserve"> January</w:t>
      </w:r>
      <w:r w:rsidRPr="0032661C">
        <w:rPr>
          <w:rFonts w:asciiTheme="minorHAnsi" w:hAnsiTheme="minorHAnsi" w:cstheme="minorHAnsi"/>
          <w:sz w:val="22"/>
        </w:rPr>
        <w:tab/>
        <w:t>`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Inset day</w:t>
      </w:r>
    </w:p>
    <w:p w:rsidR="009133EA" w:rsidRPr="0032661C" w:rsidRDefault="009133EA" w:rsidP="009133EA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Wednesday 11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January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Parents’ Evening</w:t>
      </w:r>
      <w:r w:rsidR="004032E8" w:rsidRPr="0032661C">
        <w:rPr>
          <w:rFonts w:asciiTheme="minorHAnsi" w:hAnsiTheme="minorHAnsi" w:cstheme="minorHAnsi"/>
          <w:sz w:val="22"/>
        </w:rPr>
        <w:t xml:space="preserve"> -</w:t>
      </w:r>
      <w:r w:rsidRPr="0032661C">
        <w:rPr>
          <w:rFonts w:asciiTheme="minorHAnsi" w:hAnsiTheme="minorHAnsi" w:cstheme="minorHAnsi"/>
          <w:sz w:val="22"/>
        </w:rPr>
        <w:t xml:space="preserve"> Year 12</w:t>
      </w:r>
    </w:p>
    <w:p w:rsidR="00DD1561" w:rsidRPr="0032661C" w:rsidRDefault="009133EA" w:rsidP="00DD1561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Wednesday 25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January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 xml:space="preserve">Parents’ Evening </w:t>
      </w:r>
      <w:r w:rsidR="004032E8" w:rsidRPr="0032661C">
        <w:rPr>
          <w:rFonts w:asciiTheme="minorHAnsi" w:hAnsiTheme="minorHAnsi" w:cstheme="minorHAnsi"/>
          <w:sz w:val="22"/>
        </w:rPr>
        <w:t xml:space="preserve">- </w:t>
      </w:r>
      <w:r w:rsidRPr="0032661C">
        <w:rPr>
          <w:rFonts w:asciiTheme="minorHAnsi" w:hAnsiTheme="minorHAnsi" w:cstheme="minorHAnsi"/>
          <w:sz w:val="22"/>
        </w:rPr>
        <w:t>Year 10</w:t>
      </w:r>
    </w:p>
    <w:p w:rsidR="009133EA" w:rsidRPr="0032661C" w:rsidRDefault="009133EA" w:rsidP="009133EA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Monday 30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January – Friday 3</w:t>
      </w:r>
      <w:r w:rsidRPr="0032661C">
        <w:rPr>
          <w:rFonts w:asciiTheme="minorHAnsi" w:hAnsiTheme="minorHAnsi" w:cstheme="minorHAnsi"/>
          <w:sz w:val="22"/>
          <w:vertAlign w:val="superscript"/>
        </w:rPr>
        <w:t>rd</w:t>
      </w:r>
      <w:r w:rsidRPr="0032661C">
        <w:rPr>
          <w:rFonts w:asciiTheme="minorHAnsi" w:hAnsiTheme="minorHAnsi" w:cstheme="minorHAnsi"/>
          <w:sz w:val="22"/>
        </w:rPr>
        <w:t xml:space="preserve"> February</w:t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43689B" w:rsidRPr="0032661C">
        <w:rPr>
          <w:rFonts w:asciiTheme="minorHAnsi" w:hAnsiTheme="minorHAnsi" w:cstheme="minorHAnsi"/>
          <w:sz w:val="22"/>
        </w:rPr>
        <w:t>A</w:t>
      </w:r>
      <w:r w:rsidRPr="0032661C">
        <w:rPr>
          <w:rFonts w:asciiTheme="minorHAnsi" w:hAnsiTheme="minorHAnsi" w:cstheme="minorHAnsi"/>
          <w:sz w:val="22"/>
        </w:rPr>
        <w:t>ssessment week</w:t>
      </w: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Tuesday 7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February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Progress check - Yr7-10</w:t>
      </w:r>
    </w:p>
    <w:p w:rsidR="004032E8" w:rsidRPr="0032661C" w:rsidRDefault="004032E8" w:rsidP="009133EA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Wednesday 8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February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Progress check - Yr11 CORE</w:t>
      </w:r>
    </w:p>
    <w:p w:rsidR="0032661C" w:rsidRPr="0032661C" w:rsidRDefault="0032661C" w:rsidP="009133EA">
      <w:pPr>
        <w:spacing w:line="276" w:lineRule="auto"/>
        <w:rPr>
          <w:rFonts w:asciiTheme="minorHAnsi" w:hAnsiTheme="minorHAnsi" w:cstheme="minorHAnsi"/>
          <w:sz w:val="22"/>
        </w:rPr>
      </w:pP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Wednesday 22</w:t>
      </w:r>
      <w:r w:rsidRPr="0032661C">
        <w:rPr>
          <w:rFonts w:asciiTheme="minorHAnsi" w:hAnsiTheme="minorHAnsi" w:cstheme="minorHAnsi"/>
          <w:sz w:val="22"/>
          <w:vertAlign w:val="superscript"/>
        </w:rPr>
        <w:t>nd</w:t>
      </w:r>
      <w:r w:rsidRPr="0032661C">
        <w:rPr>
          <w:rFonts w:asciiTheme="minorHAnsi" w:hAnsiTheme="minorHAnsi" w:cstheme="minorHAnsi"/>
          <w:sz w:val="22"/>
        </w:rPr>
        <w:t xml:space="preserve"> February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Parents’ Evening - Year 11 – 2 of 2</w:t>
      </w: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Monday 27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February – Friday 3</w:t>
      </w:r>
      <w:r w:rsidRPr="0032661C">
        <w:rPr>
          <w:rFonts w:asciiTheme="minorHAnsi" w:hAnsiTheme="minorHAnsi" w:cstheme="minorHAnsi"/>
          <w:sz w:val="22"/>
          <w:vertAlign w:val="superscript"/>
        </w:rPr>
        <w:t>rd</w:t>
      </w:r>
      <w:r w:rsidRPr="0032661C">
        <w:rPr>
          <w:rFonts w:asciiTheme="minorHAnsi" w:hAnsiTheme="minorHAnsi" w:cstheme="minorHAnsi"/>
          <w:sz w:val="22"/>
        </w:rPr>
        <w:t xml:space="preserve"> March</w:t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Y11 vocational exams</w:t>
      </w: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Wednesday 8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March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Parents’ Evening - Year 7</w:t>
      </w: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Thursday 16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March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Progress check - Yr11 vocational</w:t>
      </w: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Wednesday 22</w:t>
      </w:r>
      <w:r w:rsidRPr="0032661C">
        <w:rPr>
          <w:rFonts w:asciiTheme="minorHAnsi" w:hAnsiTheme="minorHAnsi" w:cstheme="minorHAnsi"/>
          <w:sz w:val="22"/>
          <w:vertAlign w:val="superscript"/>
        </w:rPr>
        <w:t>nd</w:t>
      </w:r>
      <w:r w:rsidRPr="0032661C">
        <w:rPr>
          <w:rFonts w:asciiTheme="minorHAnsi" w:hAnsiTheme="minorHAnsi" w:cstheme="minorHAnsi"/>
          <w:sz w:val="22"/>
        </w:rPr>
        <w:t xml:space="preserve"> March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Parents’ Evening - Year 8</w:t>
      </w: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Monday 27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March – Friday 31</w:t>
      </w:r>
      <w:r w:rsidRPr="0032661C">
        <w:rPr>
          <w:rFonts w:asciiTheme="minorHAnsi" w:hAnsiTheme="minorHAnsi" w:cstheme="minorHAnsi"/>
          <w:sz w:val="22"/>
          <w:vertAlign w:val="superscript"/>
        </w:rPr>
        <w:t>st</w:t>
      </w:r>
      <w:r w:rsidRPr="0032661C">
        <w:rPr>
          <w:rFonts w:asciiTheme="minorHAnsi" w:hAnsiTheme="minorHAnsi" w:cstheme="minorHAnsi"/>
          <w:sz w:val="22"/>
        </w:rPr>
        <w:t xml:space="preserve"> March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 xml:space="preserve">mock exams excluding vocational </w:t>
      </w:r>
    </w:p>
    <w:p w:rsidR="0032661C" w:rsidRDefault="0032661C" w:rsidP="004032E8">
      <w:pPr>
        <w:spacing w:line="276" w:lineRule="auto"/>
        <w:rPr>
          <w:rFonts w:asciiTheme="minorHAnsi" w:hAnsiTheme="minorHAnsi" w:cstheme="minorHAnsi"/>
          <w:sz w:val="22"/>
        </w:rPr>
      </w:pP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Tuesday 4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April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Progress check - Yr7 – 10</w:t>
      </w: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</w:rPr>
      </w:pPr>
      <w:r w:rsidRPr="0032661C">
        <w:rPr>
          <w:rFonts w:asciiTheme="minorHAnsi" w:hAnsiTheme="minorHAnsi" w:cstheme="minorHAnsi"/>
          <w:sz w:val="22"/>
        </w:rPr>
        <w:t>Thursday 6</w:t>
      </w:r>
      <w:r w:rsidRPr="0032661C">
        <w:rPr>
          <w:rFonts w:asciiTheme="minorHAnsi" w:hAnsiTheme="minorHAnsi" w:cstheme="minorHAnsi"/>
          <w:sz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</w:rPr>
        <w:t xml:space="preserve"> April </w:t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ab/>
      </w:r>
      <w:r w:rsidR="00A66CED" w:rsidRPr="0032661C">
        <w:rPr>
          <w:rFonts w:asciiTheme="minorHAnsi" w:hAnsiTheme="minorHAnsi" w:cstheme="minorHAnsi"/>
          <w:sz w:val="22"/>
        </w:rPr>
        <w:tab/>
      </w:r>
      <w:r w:rsidRPr="0032661C">
        <w:rPr>
          <w:rFonts w:asciiTheme="minorHAnsi" w:hAnsiTheme="minorHAnsi" w:cstheme="minorHAnsi"/>
          <w:sz w:val="22"/>
        </w:rPr>
        <w:t>Progress check -Yr11</w:t>
      </w:r>
    </w:p>
    <w:p w:rsidR="00AE3CE0" w:rsidRPr="0032661C" w:rsidRDefault="00AE3CE0" w:rsidP="00DD156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2661C">
        <w:rPr>
          <w:rFonts w:asciiTheme="minorHAnsi" w:hAnsiTheme="minorHAnsi" w:cstheme="minorHAnsi"/>
          <w:sz w:val="22"/>
          <w:szCs w:val="22"/>
        </w:rPr>
        <w:t>Friday 7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  <w:szCs w:val="22"/>
        </w:rPr>
        <w:t xml:space="preserve"> April</w:t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>Reports sent home</w:t>
      </w:r>
      <w:r w:rsidR="00760E38" w:rsidRPr="0032661C">
        <w:rPr>
          <w:rFonts w:asciiTheme="minorHAnsi" w:hAnsiTheme="minorHAnsi" w:cstheme="minorHAnsi"/>
          <w:sz w:val="22"/>
          <w:szCs w:val="22"/>
        </w:rPr>
        <w:t xml:space="preserve"> to parents</w:t>
      </w:r>
    </w:p>
    <w:p w:rsidR="00AE3CE0" w:rsidRPr="0032661C" w:rsidRDefault="00AE3CE0" w:rsidP="00AE3CE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AE3CE0" w:rsidRPr="0032661C" w:rsidRDefault="00AE3CE0" w:rsidP="00AE3CE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2661C">
        <w:rPr>
          <w:rFonts w:asciiTheme="minorHAnsi" w:hAnsiTheme="minorHAnsi" w:cstheme="minorHAnsi"/>
          <w:sz w:val="22"/>
          <w:szCs w:val="22"/>
        </w:rPr>
        <w:t>Tuesday 18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  <w:szCs w:val="22"/>
        </w:rPr>
        <w:t xml:space="preserve"> April</w:t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  <w:t>Inset day</w:t>
      </w:r>
    </w:p>
    <w:p w:rsidR="001B522B" w:rsidRPr="0032661C" w:rsidRDefault="001B522B" w:rsidP="00DD156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2661C">
        <w:rPr>
          <w:rFonts w:asciiTheme="minorHAnsi" w:hAnsiTheme="minorHAnsi" w:cstheme="minorHAnsi"/>
          <w:sz w:val="22"/>
          <w:szCs w:val="22"/>
        </w:rPr>
        <w:t>Wednesday 26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  <w:szCs w:val="22"/>
        </w:rPr>
        <w:t xml:space="preserve"> April</w:t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  <w:t>Parents Evening – Year 9</w:t>
      </w:r>
    </w:p>
    <w:p w:rsidR="004032E8" w:rsidRPr="0032661C" w:rsidRDefault="004032E8" w:rsidP="004032E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2661C">
        <w:rPr>
          <w:rFonts w:asciiTheme="minorHAnsi" w:hAnsiTheme="minorHAnsi" w:cstheme="minorHAnsi"/>
          <w:sz w:val="22"/>
          <w:szCs w:val="22"/>
        </w:rPr>
        <w:t>Monday 15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  <w:szCs w:val="22"/>
        </w:rPr>
        <w:t xml:space="preserve"> May – Friday 19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  <w:szCs w:val="22"/>
        </w:rPr>
        <w:t xml:space="preserve"> May </w:t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="00A66CED"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>Yr7-10 only</w:t>
      </w:r>
    </w:p>
    <w:p w:rsidR="004032E8" w:rsidRPr="0032661C" w:rsidRDefault="004D33B5" w:rsidP="00DD156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2661C">
        <w:rPr>
          <w:rFonts w:asciiTheme="minorHAnsi" w:hAnsiTheme="minorHAnsi" w:cstheme="minorHAnsi"/>
          <w:sz w:val="22"/>
          <w:szCs w:val="22"/>
        </w:rPr>
        <w:t>Tuesday 23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rd</w:t>
      </w:r>
      <w:r w:rsidRPr="0032661C">
        <w:rPr>
          <w:rFonts w:asciiTheme="minorHAnsi" w:hAnsiTheme="minorHAnsi" w:cstheme="minorHAnsi"/>
          <w:sz w:val="22"/>
          <w:szCs w:val="22"/>
        </w:rPr>
        <w:t xml:space="preserve"> May</w:t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="00A66CED" w:rsidRPr="0032661C">
        <w:rPr>
          <w:rFonts w:asciiTheme="minorHAnsi" w:hAnsiTheme="minorHAnsi" w:cstheme="minorHAnsi"/>
          <w:sz w:val="22"/>
          <w:szCs w:val="22"/>
        </w:rPr>
        <w:tab/>
      </w:r>
      <w:r w:rsidR="0043689B" w:rsidRPr="0032661C">
        <w:rPr>
          <w:rFonts w:asciiTheme="minorHAnsi" w:hAnsiTheme="minorHAnsi" w:cstheme="minorHAnsi"/>
          <w:sz w:val="22"/>
          <w:szCs w:val="22"/>
        </w:rPr>
        <w:t>P</w:t>
      </w:r>
      <w:r w:rsidRPr="0032661C">
        <w:rPr>
          <w:rFonts w:asciiTheme="minorHAnsi" w:hAnsiTheme="minorHAnsi" w:cstheme="minorHAnsi"/>
          <w:sz w:val="22"/>
          <w:szCs w:val="22"/>
        </w:rPr>
        <w:t>rogress check – Yr7-10</w:t>
      </w:r>
    </w:p>
    <w:p w:rsidR="004D33B5" w:rsidRPr="0032661C" w:rsidRDefault="004D33B5" w:rsidP="00DD156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2661C">
        <w:rPr>
          <w:rFonts w:asciiTheme="minorHAnsi" w:hAnsiTheme="minorHAnsi" w:cstheme="minorHAnsi"/>
          <w:sz w:val="22"/>
          <w:szCs w:val="22"/>
        </w:rPr>
        <w:t>Thursday 25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  <w:szCs w:val="22"/>
        </w:rPr>
        <w:t xml:space="preserve"> May</w:t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="00A66CED"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>Progress check – Yr11</w:t>
      </w:r>
    </w:p>
    <w:p w:rsidR="004D33B5" w:rsidRPr="0032661C" w:rsidRDefault="004D33B5" w:rsidP="004D33B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2661C">
        <w:rPr>
          <w:rFonts w:asciiTheme="minorHAnsi" w:hAnsiTheme="minorHAnsi" w:cstheme="minorHAnsi"/>
          <w:sz w:val="22"/>
          <w:szCs w:val="22"/>
        </w:rPr>
        <w:t>Monday 19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  <w:szCs w:val="22"/>
        </w:rPr>
        <w:t xml:space="preserve"> June – Friday 23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rd</w:t>
      </w:r>
      <w:r w:rsidRPr="0032661C">
        <w:rPr>
          <w:rFonts w:asciiTheme="minorHAnsi" w:hAnsiTheme="minorHAnsi" w:cstheme="minorHAnsi"/>
          <w:sz w:val="22"/>
          <w:szCs w:val="22"/>
        </w:rPr>
        <w:t xml:space="preserve"> June</w:t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="00A66CED"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>Final exam week</w:t>
      </w:r>
      <w:r w:rsidRPr="0032661C">
        <w:rPr>
          <w:rFonts w:asciiTheme="minorHAnsi" w:hAnsiTheme="minorHAnsi" w:cstheme="minorHAnsi"/>
          <w:sz w:val="22"/>
          <w:szCs w:val="22"/>
        </w:rPr>
        <w:tab/>
      </w:r>
    </w:p>
    <w:p w:rsidR="004D33B5" w:rsidRPr="0032661C" w:rsidRDefault="004D33B5" w:rsidP="004D33B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2661C">
        <w:rPr>
          <w:rFonts w:asciiTheme="minorHAnsi" w:hAnsiTheme="minorHAnsi" w:cstheme="minorHAnsi"/>
          <w:sz w:val="22"/>
          <w:szCs w:val="22"/>
        </w:rPr>
        <w:t>Monday 3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rd</w:t>
      </w:r>
      <w:r w:rsidRPr="0032661C">
        <w:rPr>
          <w:rFonts w:asciiTheme="minorHAnsi" w:hAnsiTheme="minorHAnsi" w:cstheme="minorHAnsi"/>
          <w:sz w:val="22"/>
          <w:szCs w:val="22"/>
        </w:rPr>
        <w:t xml:space="preserve"> July</w:t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="0032661C">
        <w:rPr>
          <w:rFonts w:asciiTheme="minorHAnsi" w:hAnsiTheme="minorHAnsi" w:cstheme="minorHAnsi"/>
          <w:sz w:val="22"/>
          <w:szCs w:val="22"/>
        </w:rPr>
        <w:tab/>
      </w:r>
      <w:bookmarkStart w:id="0" w:name="_GoBack"/>
      <w:bookmarkEnd w:id="0"/>
      <w:r w:rsidR="0043689B" w:rsidRPr="0032661C">
        <w:rPr>
          <w:rFonts w:asciiTheme="minorHAnsi" w:hAnsiTheme="minorHAnsi" w:cstheme="minorHAnsi"/>
          <w:sz w:val="22"/>
          <w:szCs w:val="22"/>
        </w:rPr>
        <w:t>P</w:t>
      </w:r>
      <w:r w:rsidRPr="0032661C">
        <w:rPr>
          <w:rFonts w:asciiTheme="minorHAnsi" w:hAnsiTheme="minorHAnsi" w:cstheme="minorHAnsi"/>
          <w:sz w:val="22"/>
          <w:szCs w:val="22"/>
        </w:rPr>
        <w:t>rogress check</w:t>
      </w:r>
    </w:p>
    <w:p w:rsidR="00760E38" w:rsidRPr="0032661C" w:rsidRDefault="00760E38" w:rsidP="004D33B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2661C">
        <w:rPr>
          <w:rFonts w:asciiTheme="minorHAnsi" w:hAnsiTheme="minorHAnsi" w:cstheme="minorHAnsi"/>
          <w:sz w:val="22"/>
          <w:szCs w:val="22"/>
        </w:rPr>
        <w:t>Wednesday 5</w:t>
      </w:r>
      <w:r w:rsidRPr="0032661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32661C">
        <w:rPr>
          <w:rFonts w:asciiTheme="minorHAnsi" w:hAnsiTheme="minorHAnsi" w:cstheme="minorHAnsi"/>
          <w:sz w:val="22"/>
          <w:szCs w:val="22"/>
        </w:rPr>
        <w:t xml:space="preserve"> July</w:t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</w:r>
      <w:r w:rsidRPr="0032661C">
        <w:rPr>
          <w:rFonts w:asciiTheme="minorHAnsi" w:hAnsiTheme="minorHAnsi" w:cstheme="minorHAnsi"/>
          <w:sz w:val="22"/>
          <w:szCs w:val="22"/>
        </w:rPr>
        <w:tab/>
        <w:t>Reports sent home to parents</w:t>
      </w:r>
    </w:p>
    <w:p w:rsidR="004D33B5" w:rsidRPr="0032661C" w:rsidRDefault="004D33B5" w:rsidP="00DD1561">
      <w:pPr>
        <w:spacing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AF1BAD" w:rsidRDefault="00AF1BAD">
      <w:pPr>
        <w:spacing w:after="160" w:line="259" w:lineRule="auto"/>
        <w:rPr>
          <w:rFonts w:ascii="Arial" w:hAnsi="Arial" w:cs="Arial"/>
          <w:b/>
          <w:sz w:val="22"/>
          <w:u w:val="single"/>
        </w:rPr>
      </w:pPr>
      <w:r w:rsidRPr="0032661C"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4032E8" w:rsidRPr="004D33B5" w:rsidRDefault="004D33B5" w:rsidP="00DD1561">
      <w:pPr>
        <w:spacing w:line="276" w:lineRule="auto"/>
        <w:jc w:val="center"/>
        <w:rPr>
          <w:rFonts w:ascii="Arial" w:hAnsi="Arial" w:cs="Arial"/>
          <w:b/>
          <w:sz w:val="22"/>
          <w:u w:val="single"/>
        </w:rPr>
      </w:pPr>
      <w:r w:rsidRPr="004D33B5">
        <w:rPr>
          <w:rFonts w:ascii="Arial" w:hAnsi="Arial" w:cs="Arial"/>
          <w:b/>
          <w:sz w:val="22"/>
          <w:u w:val="single"/>
        </w:rPr>
        <w:lastRenderedPageBreak/>
        <w:t>Grouped</w:t>
      </w:r>
    </w:p>
    <w:p w:rsidR="00596F1C" w:rsidRDefault="00596F1C" w:rsidP="00DD1561">
      <w:pPr>
        <w:spacing w:line="276" w:lineRule="auto"/>
        <w:jc w:val="center"/>
        <w:rPr>
          <w:rFonts w:ascii="Arial" w:hAnsi="Arial" w:cs="Arial"/>
          <w:sz w:val="22"/>
        </w:rPr>
      </w:pPr>
    </w:p>
    <w:p w:rsidR="004D33B5" w:rsidRPr="004D33B5" w:rsidRDefault="004D33B5" w:rsidP="00DD1561">
      <w:pPr>
        <w:spacing w:line="276" w:lineRule="auto"/>
        <w:jc w:val="center"/>
        <w:rPr>
          <w:rFonts w:ascii="Arial" w:hAnsi="Arial" w:cs="Arial"/>
          <w:sz w:val="22"/>
        </w:rPr>
        <w:sectPr w:rsidR="004D33B5" w:rsidRPr="004D33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720" w:right="720" w:bottom="57" w:left="720" w:header="510" w:footer="1361" w:gutter="0"/>
          <w:cols w:space="708"/>
          <w:docGrid w:linePitch="360"/>
        </w:sectPr>
      </w:pPr>
    </w:p>
    <w:p w:rsidR="004562E6" w:rsidRPr="004D33B5" w:rsidRDefault="004562E6" w:rsidP="00596F1C">
      <w:p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b/>
          <w:sz w:val="22"/>
        </w:rPr>
        <w:lastRenderedPageBreak/>
        <w:t>Inset days</w:t>
      </w:r>
    </w:p>
    <w:p w:rsidR="004562E6" w:rsidRPr="004D33B5" w:rsidRDefault="004562E6" w:rsidP="00DD1561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Thursday 1</w:t>
      </w:r>
      <w:r w:rsidRPr="004D33B5">
        <w:rPr>
          <w:rFonts w:ascii="Arial" w:hAnsi="Arial" w:cs="Arial"/>
          <w:sz w:val="22"/>
          <w:vertAlign w:val="superscript"/>
        </w:rPr>
        <w:t>st</w:t>
      </w:r>
      <w:r w:rsidRPr="004D33B5">
        <w:rPr>
          <w:rFonts w:ascii="Arial" w:hAnsi="Arial" w:cs="Arial"/>
          <w:sz w:val="22"/>
        </w:rPr>
        <w:t xml:space="preserve"> September</w:t>
      </w:r>
    </w:p>
    <w:p w:rsidR="004562E6" w:rsidRPr="004D33B5" w:rsidRDefault="004562E6" w:rsidP="000D7DC7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Friday 2</w:t>
      </w:r>
      <w:r w:rsidRPr="004D33B5">
        <w:rPr>
          <w:rFonts w:ascii="Arial" w:hAnsi="Arial" w:cs="Arial"/>
          <w:sz w:val="22"/>
          <w:vertAlign w:val="superscript"/>
        </w:rPr>
        <w:t>nd</w:t>
      </w:r>
      <w:r w:rsidRPr="004D33B5">
        <w:rPr>
          <w:rFonts w:ascii="Arial" w:hAnsi="Arial" w:cs="Arial"/>
          <w:sz w:val="22"/>
        </w:rPr>
        <w:t xml:space="preserve"> September</w:t>
      </w:r>
    </w:p>
    <w:p w:rsidR="004562E6" w:rsidRPr="004D33B5" w:rsidRDefault="004562E6" w:rsidP="000D7DC7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 xml:space="preserve">Monday </w:t>
      </w:r>
      <w:r w:rsidR="00853BD5">
        <w:rPr>
          <w:rFonts w:ascii="Arial" w:hAnsi="Arial" w:cs="Arial"/>
          <w:sz w:val="22"/>
        </w:rPr>
        <w:t>7</w:t>
      </w:r>
      <w:r w:rsidR="00853BD5" w:rsidRPr="00853BD5">
        <w:rPr>
          <w:rFonts w:ascii="Arial" w:hAnsi="Arial" w:cs="Arial"/>
          <w:sz w:val="22"/>
          <w:vertAlign w:val="superscript"/>
        </w:rPr>
        <w:t>th</w:t>
      </w:r>
      <w:r w:rsidR="00853BD5">
        <w:rPr>
          <w:rFonts w:ascii="Arial" w:hAnsi="Arial" w:cs="Arial"/>
          <w:sz w:val="22"/>
        </w:rPr>
        <w:t xml:space="preserve"> </w:t>
      </w:r>
      <w:r w:rsidRPr="004D33B5">
        <w:rPr>
          <w:rFonts w:ascii="Arial" w:hAnsi="Arial" w:cs="Arial"/>
          <w:sz w:val="22"/>
        </w:rPr>
        <w:t>October</w:t>
      </w:r>
    </w:p>
    <w:p w:rsidR="004562E6" w:rsidRPr="004D33B5" w:rsidRDefault="00DA4D52" w:rsidP="000D7DC7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3</w:t>
      </w:r>
      <w:r w:rsidRPr="004D33B5">
        <w:rPr>
          <w:rFonts w:ascii="Arial" w:hAnsi="Arial" w:cs="Arial"/>
          <w:sz w:val="22"/>
          <w:vertAlign w:val="superscript"/>
        </w:rPr>
        <w:t>rd</w:t>
      </w:r>
      <w:r w:rsidRPr="004D33B5">
        <w:rPr>
          <w:rFonts w:ascii="Arial" w:hAnsi="Arial" w:cs="Arial"/>
          <w:sz w:val="22"/>
        </w:rPr>
        <w:t xml:space="preserve"> January</w:t>
      </w:r>
    </w:p>
    <w:p w:rsidR="00DA4D52" w:rsidRPr="004D33B5" w:rsidRDefault="00DA4D52" w:rsidP="000D7DC7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18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April</w:t>
      </w:r>
    </w:p>
    <w:p w:rsidR="005B4EDC" w:rsidRPr="004D33B5" w:rsidRDefault="005B4EDC" w:rsidP="00596F1C">
      <w:pPr>
        <w:spacing w:line="276" w:lineRule="auto"/>
        <w:rPr>
          <w:rFonts w:ascii="Arial" w:hAnsi="Arial" w:cs="Arial"/>
          <w:sz w:val="22"/>
        </w:rPr>
      </w:pPr>
    </w:p>
    <w:p w:rsidR="005B4EDC" w:rsidRPr="004D33B5" w:rsidRDefault="005B4EDC" w:rsidP="00596F1C">
      <w:pPr>
        <w:spacing w:line="276" w:lineRule="auto"/>
        <w:rPr>
          <w:rFonts w:ascii="Arial" w:hAnsi="Arial" w:cs="Arial"/>
          <w:b/>
          <w:sz w:val="22"/>
        </w:rPr>
      </w:pPr>
      <w:r w:rsidRPr="004D33B5">
        <w:rPr>
          <w:rFonts w:ascii="Arial" w:hAnsi="Arial" w:cs="Arial"/>
          <w:b/>
          <w:sz w:val="22"/>
        </w:rPr>
        <w:t>Departmental time – 4.15-5.15pm</w:t>
      </w:r>
    </w:p>
    <w:p w:rsidR="005B4EDC" w:rsidRPr="004D33B5" w:rsidRDefault="005B4EDC" w:rsidP="000D7DC7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21</w:t>
      </w:r>
      <w:r w:rsidRPr="004D33B5">
        <w:rPr>
          <w:rFonts w:ascii="Arial" w:hAnsi="Arial" w:cs="Arial"/>
          <w:sz w:val="22"/>
          <w:vertAlign w:val="superscript"/>
        </w:rPr>
        <w:t>st</w:t>
      </w:r>
      <w:r w:rsidRPr="004D33B5">
        <w:rPr>
          <w:rFonts w:ascii="Arial" w:hAnsi="Arial" w:cs="Arial"/>
          <w:sz w:val="22"/>
        </w:rPr>
        <w:t xml:space="preserve"> September</w:t>
      </w:r>
    </w:p>
    <w:p w:rsidR="005B4EDC" w:rsidRPr="004D33B5" w:rsidRDefault="005B4EDC" w:rsidP="000D7DC7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2</w:t>
      </w:r>
      <w:r w:rsidRPr="004D33B5">
        <w:rPr>
          <w:rFonts w:ascii="Arial" w:hAnsi="Arial" w:cs="Arial"/>
          <w:sz w:val="22"/>
          <w:vertAlign w:val="superscript"/>
        </w:rPr>
        <w:t>nd</w:t>
      </w:r>
      <w:r w:rsidRPr="004D33B5">
        <w:rPr>
          <w:rFonts w:ascii="Arial" w:hAnsi="Arial" w:cs="Arial"/>
          <w:sz w:val="22"/>
        </w:rPr>
        <w:t xml:space="preserve"> November</w:t>
      </w:r>
    </w:p>
    <w:p w:rsidR="005B4EDC" w:rsidRPr="004D33B5" w:rsidRDefault="005B4EDC" w:rsidP="000D7DC7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14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December</w:t>
      </w:r>
    </w:p>
    <w:p w:rsidR="005B4EDC" w:rsidRPr="004D33B5" w:rsidRDefault="005B4EDC" w:rsidP="000D7DC7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6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February</w:t>
      </w:r>
    </w:p>
    <w:p w:rsidR="005B4EDC" w:rsidRPr="004D33B5" w:rsidRDefault="005B4EDC" w:rsidP="000D7DC7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13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March</w:t>
      </w:r>
    </w:p>
    <w:p w:rsidR="005B4EDC" w:rsidRPr="004D33B5" w:rsidRDefault="005B4EDC" w:rsidP="000D7DC7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3</w:t>
      </w:r>
      <w:r w:rsidRPr="004D33B5">
        <w:rPr>
          <w:rFonts w:ascii="Arial" w:hAnsi="Arial" w:cs="Arial"/>
          <w:sz w:val="22"/>
          <w:vertAlign w:val="superscript"/>
        </w:rPr>
        <w:t>rd</w:t>
      </w:r>
      <w:r w:rsidRPr="004D33B5">
        <w:rPr>
          <w:rFonts w:ascii="Arial" w:hAnsi="Arial" w:cs="Arial"/>
          <w:sz w:val="22"/>
        </w:rPr>
        <w:t xml:space="preserve"> April</w:t>
      </w:r>
    </w:p>
    <w:p w:rsidR="005B4EDC" w:rsidRPr="004D33B5" w:rsidRDefault="005B4EDC" w:rsidP="000D7DC7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22</w:t>
      </w:r>
      <w:r w:rsidRPr="004D33B5">
        <w:rPr>
          <w:rFonts w:ascii="Arial" w:hAnsi="Arial" w:cs="Arial"/>
          <w:sz w:val="22"/>
          <w:vertAlign w:val="superscript"/>
        </w:rPr>
        <w:t>nd</w:t>
      </w:r>
      <w:r w:rsidRPr="004D33B5">
        <w:rPr>
          <w:rFonts w:ascii="Arial" w:hAnsi="Arial" w:cs="Arial"/>
          <w:sz w:val="22"/>
        </w:rPr>
        <w:t xml:space="preserve"> May</w:t>
      </w:r>
    </w:p>
    <w:p w:rsidR="005B4EDC" w:rsidRPr="004D33B5" w:rsidRDefault="005B4EDC" w:rsidP="000D7DC7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14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June</w:t>
      </w:r>
    </w:p>
    <w:p w:rsidR="004562E6" w:rsidRPr="004D33B5" w:rsidRDefault="004562E6" w:rsidP="00596F1C">
      <w:pPr>
        <w:spacing w:line="276" w:lineRule="auto"/>
        <w:rPr>
          <w:rFonts w:ascii="Arial" w:hAnsi="Arial" w:cs="Arial"/>
          <w:b/>
          <w:sz w:val="22"/>
        </w:rPr>
      </w:pPr>
    </w:p>
    <w:p w:rsidR="000A10CE" w:rsidRPr="004D33B5" w:rsidRDefault="000A10CE" w:rsidP="00596F1C">
      <w:pPr>
        <w:spacing w:line="276" w:lineRule="auto"/>
        <w:rPr>
          <w:rFonts w:ascii="Arial" w:hAnsi="Arial" w:cs="Arial"/>
          <w:b/>
          <w:sz w:val="22"/>
        </w:rPr>
      </w:pPr>
      <w:r w:rsidRPr="004D33B5">
        <w:rPr>
          <w:rFonts w:ascii="Arial" w:hAnsi="Arial" w:cs="Arial"/>
          <w:b/>
          <w:sz w:val="22"/>
        </w:rPr>
        <w:t>Assessment</w:t>
      </w:r>
      <w:r w:rsidR="004562E6" w:rsidRPr="004D33B5">
        <w:rPr>
          <w:rFonts w:ascii="Arial" w:hAnsi="Arial" w:cs="Arial"/>
          <w:b/>
          <w:sz w:val="22"/>
        </w:rPr>
        <w:t xml:space="preserve"> weeks</w:t>
      </w:r>
    </w:p>
    <w:p w:rsidR="004562E6" w:rsidRPr="004D33B5" w:rsidRDefault="004562E6" w:rsidP="000D7DC7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3</w:t>
      </w:r>
      <w:r w:rsidRPr="004D33B5">
        <w:rPr>
          <w:rFonts w:ascii="Arial" w:hAnsi="Arial" w:cs="Arial"/>
          <w:sz w:val="22"/>
          <w:vertAlign w:val="superscript"/>
        </w:rPr>
        <w:t>rd</w:t>
      </w:r>
      <w:r w:rsidRPr="004D33B5">
        <w:rPr>
          <w:rFonts w:ascii="Arial" w:hAnsi="Arial" w:cs="Arial"/>
          <w:sz w:val="22"/>
        </w:rPr>
        <w:t xml:space="preserve"> October – Friday 7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October</w:t>
      </w:r>
    </w:p>
    <w:p w:rsidR="00596F1C" w:rsidRPr="004D33B5" w:rsidRDefault="004562E6" w:rsidP="000D7DC7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5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December – Friday 8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December </w:t>
      </w:r>
    </w:p>
    <w:p w:rsidR="004562E6" w:rsidRPr="004D33B5" w:rsidRDefault="004562E6" w:rsidP="000D7DC7">
      <w:pPr>
        <w:pStyle w:val="ListParagraph"/>
        <w:numPr>
          <w:ilvl w:val="1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i/>
          <w:sz w:val="22"/>
        </w:rPr>
        <w:t>Yr7-10 assessment &amp; mock period</w:t>
      </w:r>
    </w:p>
    <w:p w:rsidR="004562E6" w:rsidRPr="004D33B5" w:rsidRDefault="004562E6" w:rsidP="000D7DC7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30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January – Friday 3</w:t>
      </w:r>
      <w:r w:rsidRPr="004D33B5">
        <w:rPr>
          <w:rFonts w:ascii="Arial" w:hAnsi="Arial" w:cs="Arial"/>
          <w:sz w:val="22"/>
          <w:vertAlign w:val="superscript"/>
        </w:rPr>
        <w:t>rd</w:t>
      </w:r>
      <w:r w:rsidRPr="004D33B5">
        <w:rPr>
          <w:rFonts w:ascii="Arial" w:hAnsi="Arial" w:cs="Arial"/>
          <w:sz w:val="22"/>
        </w:rPr>
        <w:t xml:space="preserve"> February</w:t>
      </w:r>
    </w:p>
    <w:p w:rsidR="00596F1C" w:rsidRPr="004D33B5" w:rsidRDefault="004562E6" w:rsidP="000D7DC7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27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February – Friday 3</w:t>
      </w:r>
      <w:r w:rsidRPr="004D33B5">
        <w:rPr>
          <w:rFonts w:ascii="Arial" w:hAnsi="Arial" w:cs="Arial"/>
          <w:sz w:val="22"/>
          <w:vertAlign w:val="superscript"/>
        </w:rPr>
        <w:t>rd</w:t>
      </w:r>
      <w:r w:rsidR="00596F1C" w:rsidRPr="004D33B5">
        <w:rPr>
          <w:rFonts w:ascii="Arial" w:hAnsi="Arial" w:cs="Arial"/>
          <w:sz w:val="22"/>
        </w:rPr>
        <w:t xml:space="preserve"> March</w:t>
      </w:r>
    </w:p>
    <w:p w:rsidR="004562E6" w:rsidRPr="004D33B5" w:rsidRDefault="004562E6" w:rsidP="000D7DC7">
      <w:pPr>
        <w:pStyle w:val="ListParagraph"/>
        <w:numPr>
          <w:ilvl w:val="1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i/>
          <w:sz w:val="22"/>
        </w:rPr>
        <w:t>Y11 vocational exams</w:t>
      </w:r>
    </w:p>
    <w:p w:rsidR="00596F1C" w:rsidRPr="004D33B5" w:rsidRDefault="004562E6" w:rsidP="000D7DC7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27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March – Friday 31</w:t>
      </w:r>
      <w:r w:rsidRPr="004D33B5">
        <w:rPr>
          <w:rFonts w:ascii="Arial" w:hAnsi="Arial" w:cs="Arial"/>
          <w:sz w:val="22"/>
          <w:vertAlign w:val="superscript"/>
        </w:rPr>
        <w:t>st</w:t>
      </w:r>
      <w:r w:rsidR="00596F1C" w:rsidRPr="004D33B5">
        <w:rPr>
          <w:rFonts w:ascii="Arial" w:hAnsi="Arial" w:cs="Arial"/>
          <w:sz w:val="22"/>
        </w:rPr>
        <w:t xml:space="preserve"> March</w:t>
      </w:r>
    </w:p>
    <w:p w:rsidR="004562E6" w:rsidRPr="004D33B5" w:rsidRDefault="004562E6" w:rsidP="000D7DC7">
      <w:pPr>
        <w:pStyle w:val="ListParagraph"/>
        <w:numPr>
          <w:ilvl w:val="1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i/>
          <w:sz w:val="22"/>
        </w:rPr>
        <w:t>mock exams excluding vocational</w:t>
      </w:r>
    </w:p>
    <w:p w:rsidR="00596F1C" w:rsidRPr="004D33B5" w:rsidRDefault="004562E6" w:rsidP="000D7DC7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15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May – Friday 19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="00596F1C" w:rsidRPr="004D33B5">
        <w:rPr>
          <w:rFonts w:ascii="Arial" w:hAnsi="Arial" w:cs="Arial"/>
          <w:sz w:val="22"/>
        </w:rPr>
        <w:t xml:space="preserve"> May</w:t>
      </w:r>
    </w:p>
    <w:p w:rsidR="005B4EDC" w:rsidRPr="004D33B5" w:rsidRDefault="004562E6" w:rsidP="000D7DC7">
      <w:pPr>
        <w:pStyle w:val="ListParagraph"/>
        <w:numPr>
          <w:ilvl w:val="1"/>
          <w:numId w:val="10"/>
        </w:numPr>
        <w:spacing w:line="276" w:lineRule="auto"/>
        <w:rPr>
          <w:rFonts w:ascii="Arial" w:hAnsi="Arial" w:cs="Arial"/>
          <w:b/>
          <w:i/>
          <w:sz w:val="22"/>
        </w:rPr>
      </w:pPr>
      <w:r w:rsidRPr="004D33B5">
        <w:rPr>
          <w:rFonts w:ascii="Arial" w:hAnsi="Arial" w:cs="Arial"/>
          <w:i/>
          <w:sz w:val="22"/>
        </w:rPr>
        <w:t>Yr7-10 only</w:t>
      </w:r>
    </w:p>
    <w:p w:rsidR="000D7DC7" w:rsidRPr="004D33B5" w:rsidRDefault="005B4EDC" w:rsidP="000D7DC7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19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June – Friday 23</w:t>
      </w:r>
      <w:r w:rsidRPr="004D33B5">
        <w:rPr>
          <w:rFonts w:ascii="Arial" w:hAnsi="Arial" w:cs="Arial"/>
          <w:sz w:val="22"/>
          <w:vertAlign w:val="superscript"/>
        </w:rPr>
        <w:t>rd</w:t>
      </w:r>
      <w:r w:rsidR="00596F1C" w:rsidRPr="004D33B5">
        <w:rPr>
          <w:rFonts w:ascii="Arial" w:hAnsi="Arial" w:cs="Arial"/>
          <w:sz w:val="22"/>
        </w:rPr>
        <w:t xml:space="preserve"> June</w:t>
      </w:r>
    </w:p>
    <w:p w:rsidR="001A5DB5" w:rsidRPr="004D33B5" w:rsidRDefault="005B4EDC" w:rsidP="000D7DC7">
      <w:pPr>
        <w:pStyle w:val="ListParagraph"/>
        <w:numPr>
          <w:ilvl w:val="1"/>
          <w:numId w:val="10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i/>
          <w:sz w:val="22"/>
        </w:rPr>
        <w:t>Final exam week</w:t>
      </w:r>
      <w:r w:rsidR="000A10CE" w:rsidRPr="004D33B5">
        <w:rPr>
          <w:rFonts w:ascii="Arial" w:hAnsi="Arial" w:cs="Arial"/>
          <w:b/>
          <w:i/>
          <w:sz w:val="22"/>
        </w:rPr>
        <w:tab/>
      </w:r>
      <w:r w:rsidR="000A10CE" w:rsidRPr="004D33B5">
        <w:rPr>
          <w:rFonts w:ascii="Arial" w:hAnsi="Arial" w:cs="Arial"/>
          <w:b/>
          <w:i/>
          <w:sz w:val="22"/>
        </w:rPr>
        <w:tab/>
      </w:r>
    </w:p>
    <w:p w:rsidR="005B4EDC" w:rsidRPr="004D33B5" w:rsidRDefault="005B4EDC" w:rsidP="00596F1C">
      <w:pPr>
        <w:spacing w:line="276" w:lineRule="auto"/>
        <w:rPr>
          <w:rFonts w:ascii="Arial" w:hAnsi="Arial" w:cs="Arial"/>
          <w:b/>
          <w:sz w:val="22"/>
        </w:rPr>
      </w:pPr>
    </w:p>
    <w:p w:rsidR="00596F1C" w:rsidRPr="004D33B5" w:rsidRDefault="00596F1C" w:rsidP="00596F1C">
      <w:p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b/>
          <w:sz w:val="22"/>
        </w:rPr>
        <w:t>Coursework deadlines</w:t>
      </w:r>
    </w:p>
    <w:p w:rsidR="00596F1C" w:rsidRPr="004D33B5" w:rsidRDefault="00CA76B3" w:rsidP="000D7DC7">
      <w:pPr>
        <w:pStyle w:val="ListParagraph"/>
        <w:numPr>
          <w:ilvl w:val="0"/>
          <w:numId w:val="13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Friday 9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</w:t>
      </w:r>
      <w:r w:rsidR="00596F1C" w:rsidRPr="004D33B5">
        <w:rPr>
          <w:rFonts w:ascii="Arial" w:hAnsi="Arial" w:cs="Arial"/>
          <w:sz w:val="22"/>
        </w:rPr>
        <w:t>December</w:t>
      </w:r>
      <w:r w:rsidRPr="004D33B5">
        <w:rPr>
          <w:rFonts w:ascii="Arial" w:hAnsi="Arial" w:cs="Arial"/>
          <w:sz w:val="22"/>
        </w:rPr>
        <w:t xml:space="preserve"> - &lt;75% coursework</w:t>
      </w:r>
    </w:p>
    <w:p w:rsidR="00596F1C" w:rsidRPr="004D33B5" w:rsidRDefault="00CA76B3" w:rsidP="000D7DC7">
      <w:pPr>
        <w:pStyle w:val="ListParagraph"/>
        <w:numPr>
          <w:ilvl w:val="0"/>
          <w:numId w:val="13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Thursday 9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February - &gt;75% coursework</w:t>
      </w:r>
    </w:p>
    <w:p w:rsidR="005B4EDC" w:rsidRPr="004D33B5" w:rsidRDefault="005B4EDC" w:rsidP="00596F1C">
      <w:pPr>
        <w:spacing w:line="276" w:lineRule="auto"/>
        <w:rPr>
          <w:rFonts w:ascii="Arial" w:hAnsi="Arial" w:cs="Arial"/>
          <w:sz w:val="22"/>
        </w:rPr>
      </w:pPr>
    </w:p>
    <w:p w:rsidR="006419CB" w:rsidRPr="004D33B5" w:rsidRDefault="006419CB" w:rsidP="00596F1C">
      <w:p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b/>
          <w:sz w:val="22"/>
        </w:rPr>
        <w:t>Parents Evenings</w:t>
      </w:r>
      <w:r w:rsidR="005F6A67" w:rsidRPr="004D33B5">
        <w:rPr>
          <w:rFonts w:ascii="Arial" w:hAnsi="Arial" w:cs="Arial"/>
          <w:b/>
          <w:sz w:val="22"/>
        </w:rPr>
        <w:t xml:space="preserve"> – 4.10 – 7pm</w:t>
      </w:r>
    </w:p>
    <w:p w:rsidR="006419CB" w:rsidRPr="004D33B5" w:rsidRDefault="005F6A67" w:rsidP="000D7DC7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9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November – Year 11 – </w:t>
      </w:r>
      <w:r w:rsidR="00CA76B3" w:rsidRPr="004D33B5">
        <w:rPr>
          <w:rFonts w:ascii="Arial" w:hAnsi="Arial" w:cs="Arial"/>
          <w:sz w:val="22"/>
        </w:rPr>
        <w:t>1</w:t>
      </w:r>
      <w:r w:rsidRPr="004D33B5">
        <w:rPr>
          <w:rFonts w:ascii="Arial" w:hAnsi="Arial" w:cs="Arial"/>
          <w:sz w:val="22"/>
        </w:rPr>
        <w:t xml:space="preserve"> of</w:t>
      </w:r>
      <w:r w:rsidR="00CA76B3" w:rsidRPr="004D33B5">
        <w:rPr>
          <w:rFonts w:ascii="Arial" w:hAnsi="Arial" w:cs="Arial"/>
          <w:sz w:val="22"/>
        </w:rPr>
        <w:t xml:space="preserve"> 2</w:t>
      </w:r>
    </w:p>
    <w:p w:rsidR="005F6A67" w:rsidRPr="004D33B5" w:rsidRDefault="005F6A67" w:rsidP="000D7DC7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30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November – Year 13</w:t>
      </w:r>
    </w:p>
    <w:p w:rsidR="005F6A67" w:rsidRPr="004D33B5" w:rsidRDefault="005F6A67" w:rsidP="000D7DC7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11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</w:t>
      </w:r>
      <w:r w:rsidR="00CF70BE" w:rsidRPr="004D33B5">
        <w:rPr>
          <w:rFonts w:ascii="Arial" w:hAnsi="Arial" w:cs="Arial"/>
          <w:sz w:val="22"/>
        </w:rPr>
        <w:t>January – Year 12</w:t>
      </w:r>
    </w:p>
    <w:p w:rsidR="00CF70BE" w:rsidRPr="004D33B5" w:rsidRDefault="00CF70BE" w:rsidP="000D7DC7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25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January – Year 10</w:t>
      </w:r>
    </w:p>
    <w:p w:rsidR="00CF70BE" w:rsidRPr="004D33B5" w:rsidRDefault="00CF70BE" w:rsidP="000D7DC7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22</w:t>
      </w:r>
      <w:r w:rsidRPr="004D33B5">
        <w:rPr>
          <w:rFonts w:ascii="Arial" w:hAnsi="Arial" w:cs="Arial"/>
          <w:sz w:val="22"/>
          <w:vertAlign w:val="superscript"/>
        </w:rPr>
        <w:t>nd</w:t>
      </w:r>
      <w:r w:rsidRPr="004D33B5">
        <w:rPr>
          <w:rFonts w:ascii="Arial" w:hAnsi="Arial" w:cs="Arial"/>
          <w:sz w:val="22"/>
        </w:rPr>
        <w:t xml:space="preserve"> February – Year 11 – </w:t>
      </w:r>
      <w:r w:rsidR="00CA76B3" w:rsidRPr="004D33B5">
        <w:rPr>
          <w:rFonts w:ascii="Arial" w:hAnsi="Arial" w:cs="Arial"/>
          <w:sz w:val="22"/>
        </w:rPr>
        <w:t>2</w:t>
      </w:r>
      <w:r w:rsidRPr="004D33B5">
        <w:rPr>
          <w:rFonts w:ascii="Arial" w:hAnsi="Arial" w:cs="Arial"/>
          <w:sz w:val="22"/>
        </w:rPr>
        <w:t xml:space="preserve"> of</w:t>
      </w:r>
      <w:r w:rsidR="00CA76B3" w:rsidRPr="004D33B5">
        <w:rPr>
          <w:rFonts w:ascii="Arial" w:hAnsi="Arial" w:cs="Arial"/>
          <w:sz w:val="22"/>
        </w:rPr>
        <w:t xml:space="preserve"> 2</w:t>
      </w:r>
    </w:p>
    <w:p w:rsidR="00CF70BE" w:rsidRPr="004D33B5" w:rsidRDefault="00CF70BE" w:rsidP="000D7DC7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8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March – Year 7</w:t>
      </w:r>
    </w:p>
    <w:p w:rsidR="006419CB" w:rsidRDefault="00CF70BE" w:rsidP="000D7DC7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22</w:t>
      </w:r>
      <w:r w:rsidRPr="004D33B5">
        <w:rPr>
          <w:rFonts w:ascii="Arial" w:hAnsi="Arial" w:cs="Arial"/>
          <w:sz w:val="22"/>
          <w:vertAlign w:val="superscript"/>
        </w:rPr>
        <w:t>nd</w:t>
      </w:r>
      <w:r w:rsidRPr="004D33B5">
        <w:rPr>
          <w:rFonts w:ascii="Arial" w:hAnsi="Arial" w:cs="Arial"/>
          <w:sz w:val="22"/>
        </w:rPr>
        <w:t xml:space="preserve"> March – Year 8</w:t>
      </w:r>
    </w:p>
    <w:p w:rsidR="001B522B" w:rsidRPr="004D33B5" w:rsidRDefault="001B522B" w:rsidP="000D7DC7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Wednesday 26</w:t>
      </w:r>
      <w:r w:rsidRPr="001B522B">
        <w:rPr>
          <w:rFonts w:ascii="Arial" w:hAnsi="Arial" w:cs="Arial"/>
          <w:sz w:val="22"/>
          <w:vertAlign w:val="superscript"/>
        </w:rPr>
        <w:t>th</w:t>
      </w:r>
      <w:r>
        <w:rPr>
          <w:rFonts w:ascii="Arial" w:hAnsi="Arial" w:cs="Arial"/>
          <w:sz w:val="22"/>
        </w:rPr>
        <w:t xml:space="preserve"> April – Year 9</w:t>
      </w:r>
    </w:p>
    <w:p w:rsidR="00867777" w:rsidRPr="004D33B5" w:rsidRDefault="00867777" w:rsidP="00867777">
      <w:pPr>
        <w:spacing w:line="276" w:lineRule="auto"/>
        <w:rPr>
          <w:rFonts w:ascii="Arial" w:hAnsi="Arial" w:cs="Arial"/>
          <w:sz w:val="22"/>
        </w:rPr>
      </w:pPr>
    </w:p>
    <w:p w:rsidR="00867777" w:rsidRPr="004D33B5" w:rsidRDefault="00867777" w:rsidP="00867777">
      <w:pPr>
        <w:spacing w:line="276" w:lineRule="auto"/>
        <w:rPr>
          <w:rFonts w:ascii="Arial" w:hAnsi="Arial" w:cs="Arial"/>
          <w:b/>
          <w:sz w:val="22"/>
        </w:rPr>
      </w:pPr>
      <w:r w:rsidRPr="004D33B5">
        <w:rPr>
          <w:rFonts w:ascii="Arial" w:hAnsi="Arial" w:cs="Arial"/>
          <w:b/>
          <w:sz w:val="22"/>
        </w:rPr>
        <w:t>Standards meetings</w:t>
      </w:r>
    </w:p>
    <w:p w:rsidR="00867777" w:rsidRPr="004D33B5" w:rsidRDefault="00867777" w:rsidP="00867777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Friday 14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October</w:t>
      </w:r>
    </w:p>
    <w:p w:rsidR="00867777" w:rsidRPr="004D33B5" w:rsidRDefault="00867777" w:rsidP="00867777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Friday 16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December</w:t>
      </w:r>
    </w:p>
    <w:p w:rsidR="00867777" w:rsidRPr="004D33B5" w:rsidRDefault="007A1038" w:rsidP="00867777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Friday 10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February</w:t>
      </w:r>
    </w:p>
    <w:p w:rsidR="007A1038" w:rsidRPr="004D33B5" w:rsidRDefault="007A1038" w:rsidP="00867777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Friday 7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April</w:t>
      </w:r>
    </w:p>
    <w:p w:rsidR="004D33B5" w:rsidRPr="004D33B5" w:rsidRDefault="004D33B5" w:rsidP="00867777">
      <w:pPr>
        <w:spacing w:line="276" w:lineRule="auto"/>
        <w:rPr>
          <w:rFonts w:ascii="Arial" w:hAnsi="Arial" w:cs="Arial"/>
          <w:b/>
          <w:sz w:val="22"/>
        </w:rPr>
      </w:pPr>
    </w:p>
    <w:p w:rsidR="00867777" w:rsidRPr="004D33B5" w:rsidRDefault="00867777" w:rsidP="00867777">
      <w:p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b/>
          <w:sz w:val="22"/>
        </w:rPr>
        <w:t>HOF Meetings – 4.15 – 5.15pm</w:t>
      </w:r>
    </w:p>
    <w:p w:rsidR="00867777" w:rsidRPr="004D33B5" w:rsidRDefault="00867777" w:rsidP="00867777">
      <w:pPr>
        <w:pStyle w:val="ListParagraph"/>
        <w:numPr>
          <w:ilvl w:val="0"/>
          <w:numId w:val="17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13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September</w:t>
      </w:r>
    </w:p>
    <w:p w:rsidR="00867777" w:rsidRPr="004D33B5" w:rsidRDefault="00867777" w:rsidP="00867777">
      <w:pPr>
        <w:pStyle w:val="ListParagraph"/>
        <w:numPr>
          <w:ilvl w:val="0"/>
          <w:numId w:val="17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1</w:t>
      </w:r>
      <w:r w:rsidRPr="004D33B5">
        <w:rPr>
          <w:rFonts w:ascii="Arial" w:hAnsi="Arial" w:cs="Arial"/>
          <w:sz w:val="22"/>
          <w:vertAlign w:val="superscript"/>
        </w:rPr>
        <w:t>st</w:t>
      </w:r>
      <w:r w:rsidRPr="004D33B5">
        <w:rPr>
          <w:rFonts w:ascii="Arial" w:hAnsi="Arial" w:cs="Arial"/>
          <w:sz w:val="22"/>
        </w:rPr>
        <w:t xml:space="preserve"> November</w:t>
      </w:r>
    </w:p>
    <w:p w:rsidR="00867777" w:rsidRPr="004D33B5" w:rsidRDefault="00867777" w:rsidP="00867777">
      <w:pPr>
        <w:pStyle w:val="ListParagraph"/>
        <w:numPr>
          <w:ilvl w:val="0"/>
          <w:numId w:val="17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4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January</w:t>
      </w:r>
    </w:p>
    <w:p w:rsidR="007A1038" w:rsidRPr="004D33B5" w:rsidRDefault="007A1038" w:rsidP="00867777">
      <w:pPr>
        <w:pStyle w:val="ListParagraph"/>
        <w:numPr>
          <w:ilvl w:val="0"/>
          <w:numId w:val="17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28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February</w:t>
      </w:r>
    </w:p>
    <w:p w:rsidR="007A1038" w:rsidRPr="004D33B5" w:rsidRDefault="007A1038" w:rsidP="00867777">
      <w:pPr>
        <w:pStyle w:val="ListParagraph"/>
        <w:numPr>
          <w:ilvl w:val="0"/>
          <w:numId w:val="17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19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April</w:t>
      </w:r>
    </w:p>
    <w:p w:rsidR="007A1038" w:rsidRDefault="007A1038" w:rsidP="00867777">
      <w:pPr>
        <w:pStyle w:val="ListParagraph"/>
        <w:numPr>
          <w:ilvl w:val="0"/>
          <w:numId w:val="17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6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June</w:t>
      </w:r>
    </w:p>
    <w:p w:rsidR="00F1130D" w:rsidRDefault="00F1130D" w:rsidP="00F1130D">
      <w:pPr>
        <w:pStyle w:val="ListParagraph"/>
        <w:spacing w:line="276" w:lineRule="auto"/>
        <w:rPr>
          <w:rFonts w:ascii="Arial" w:hAnsi="Arial" w:cs="Arial"/>
          <w:sz w:val="22"/>
        </w:rPr>
      </w:pPr>
    </w:p>
    <w:p w:rsidR="00F1130D" w:rsidRPr="004D33B5" w:rsidRDefault="00F1130D" w:rsidP="00F1130D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HOY</w:t>
      </w:r>
      <w:r w:rsidRPr="004D33B5">
        <w:rPr>
          <w:rFonts w:ascii="Arial" w:hAnsi="Arial" w:cs="Arial"/>
          <w:b/>
          <w:sz w:val="22"/>
        </w:rPr>
        <w:t xml:space="preserve"> Meetings – 4.15 – 5.15pm</w:t>
      </w:r>
    </w:p>
    <w:p w:rsidR="00F1130D" w:rsidRPr="004D33B5" w:rsidRDefault="00F1130D" w:rsidP="00F1130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13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September</w:t>
      </w:r>
    </w:p>
    <w:p w:rsidR="00F1130D" w:rsidRPr="004D33B5" w:rsidRDefault="00F1130D" w:rsidP="00F1130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1</w:t>
      </w:r>
      <w:r w:rsidRPr="004D33B5">
        <w:rPr>
          <w:rFonts w:ascii="Arial" w:hAnsi="Arial" w:cs="Arial"/>
          <w:sz w:val="22"/>
          <w:vertAlign w:val="superscript"/>
        </w:rPr>
        <w:t>st</w:t>
      </w:r>
      <w:r w:rsidRPr="004D33B5">
        <w:rPr>
          <w:rFonts w:ascii="Arial" w:hAnsi="Arial" w:cs="Arial"/>
          <w:sz w:val="22"/>
        </w:rPr>
        <w:t xml:space="preserve"> November</w:t>
      </w:r>
    </w:p>
    <w:p w:rsidR="00F1130D" w:rsidRPr="004D33B5" w:rsidRDefault="00F1130D" w:rsidP="00F1130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4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January</w:t>
      </w:r>
    </w:p>
    <w:p w:rsidR="00F1130D" w:rsidRPr="004D33B5" w:rsidRDefault="00F1130D" w:rsidP="00F1130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28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February</w:t>
      </w:r>
    </w:p>
    <w:p w:rsidR="00F1130D" w:rsidRPr="004D33B5" w:rsidRDefault="00F1130D" w:rsidP="00F1130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19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April</w:t>
      </w:r>
    </w:p>
    <w:p w:rsidR="00F1130D" w:rsidRDefault="00F1130D" w:rsidP="00F1130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6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June</w:t>
      </w:r>
    </w:p>
    <w:p w:rsidR="00F1130D" w:rsidRPr="00F1130D" w:rsidRDefault="00F1130D" w:rsidP="00F1130D">
      <w:pPr>
        <w:spacing w:line="276" w:lineRule="auto"/>
        <w:rPr>
          <w:rFonts w:ascii="Arial" w:hAnsi="Arial" w:cs="Arial"/>
          <w:sz w:val="22"/>
        </w:rPr>
      </w:pPr>
    </w:p>
    <w:p w:rsidR="00AF1BAD" w:rsidRPr="004D33B5" w:rsidRDefault="00F1130D" w:rsidP="00AF1BAD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Progress check – 4.2</w:t>
      </w:r>
      <w:r w:rsidR="00AF1BAD" w:rsidRPr="004D33B5">
        <w:rPr>
          <w:rFonts w:ascii="Arial" w:hAnsi="Arial" w:cs="Arial"/>
          <w:b/>
          <w:sz w:val="22"/>
        </w:rPr>
        <w:t>0pm deadline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11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October – Yr7-10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Thursday 13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October – Yr11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13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December – Yr7-10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Thursday 15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December – Yr11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7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February – Yr7-10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Wednesday 8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February – Yr11 CORE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Thursday 16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March – Yr11 vocational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4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April – Yr7 – 10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Thursday 6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April – Yr11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Tuesday 23</w:t>
      </w:r>
      <w:r w:rsidRPr="004D33B5">
        <w:rPr>
          <w:rFonts w:ascii="Arial" w:hAnsi="Arial" w:cs="Arial"/>
          <w:sz w:val="22"/>
          <w:vertAlign w:val="superscript"/>
        </w:rPr>
        <w:t>rd</w:t>
      </w:r>
      <w:r w:rsidRPr="004D33B5">
        <w:rPr>
          <w:rFonts w:ascii="Arial" w:hAnsi="Arial" w:cs="Arial"/>
          <w:sz w:val="22"/>
        </w:rPr>
        <w:t xml:space="preserve"> May – Yr7-10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Thursday 25</w:t>
      </w:r>
      <w:r w:rsidRPr="004D33B5">
        <w:rPr>
          <w:rFonts w:ascii="Arial" w:hAnsi="Arial" w:cs="Arial"/>
          <w:sz w:val="22"/>
          <w:vertAlign w:val="superscript"/>
        </w:rPr>
        <w:t>th</w:t>
      </w:r>
      <w:r w:rsidRPr="004D33B5">
        <w:rPr>
          <w:rFonts w:ascii="Arial" w:hAnsi="Arial" w:cs="Arial"/>
          <w:sz w:val="22"/>
        </w:rPr>
        <w:t xml:space="preserve"> May – Yr11</w:t>
      </w:r>
    </w:p>
    <w:p w:rsidR="00AF1BAD" w:rsidRPr="004D33B5" w:rsidRDefault="00AF1BAD" w:rsidP="00AF1BAD">
      <w:pPr>
        <w:pStyle w:val="ListParagraph"/>
        <w:numPr>
          <w:ilvl w:val="0"/>
          <w:numId w:val="14"/>
        </w:numPr>
        <w:spacing w:line="276" w:lineRule="auto"/>
        <w:rPr>
          <w:rFonts w:ascii="Arial" w:hAnsi="Arial" w:cs="Arial"/>
          <w:sz w:val="22"/>
        </w:rPr>
      </w:pPr>
      <w:r w:rsidRPr="004D33B5">
        <w:rPr>
          <w:rFonts w:ascii="Arial" w:hAnsi="Arial" w:cs="Arial"/>
          <w:sz w:val="22"/>
        </w:rPr>
        <w:t>Monday 3</w:t>
      </w:r>
      <w:r w:rsidRPr="004D33B5">
        <w:rPr>
          <w:rFonts w:ascii="Arial" w:hAnsi="Arial" w:cs="Arial"/>
          <w:sz w:val="22"/>
          <w:vertAlign w:val="superscript"/>
        </w:rPr>
        <w:t>rd</w:t>
      </w:r>
      <w:r w:rsidRPr="004D33B5">
        <w:rPr>
          <w:rFonts w:ascii="Arial" w:hAnsi="Arial" w:cs="Arial"/>
          <w:sz w:val="22"/>
        </w:rPr>
        <w:t xml:space="preserve"> July – Yr7-10</w:t>
      </w:r>
    </w:p>
    <w:p w:rsidR="00AF1BAD" w:rsidRDefault="00AF1BAD" w:rsidP="00AF1BAD">
      <w:pPr>
        <w:spacing w:line="276" w:lineRule="auto"/>
        <w:rPr>
          <w:rFonts w:ascii="Arial" w:hAnsi="Arial" w:cs="Arial"/>
          <w:sz w:val="22"/>
        </w:rPr>
      </w:pPr>
    </w:p>
    <w:p w:rsidR="00760E38" w:rsidRDefault="00760E38" w:rsidP="00AF1BAD">
      <w:pPr>
        <w:spacing w:line="276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Reports sent home to parents</w:t>
      </w:r>
    </w:p>
    <w:p w:rsidR="00760E38" w:rsidRDefault="00760E38" w:rsidP="00760E38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Friday 16</w:t>
      </w:r>
      <w:r w:rsidRPr="00760E38">
        <w:rPr>
          <w:rFonts w:ascii="Arial" w:hAnsi="Arial" w:cs="Arial"/>
          <w:sz w:val="22"/>
          <w:vertAlign w:val="superscript"/>
        </w:rPr>
        <w:t>th</w:t>
      </w:r>
      <w:r>
        <w:rPr>
          <w:rFonts w:ascii="Arial" w:hAnsi="Arial" w:cs="Arial"/>
          <w:sz w:val="22"/>
        </w:rPr>
        <w:t xml:space="preserve"> December</w:t>
      </w:r>
    </w:p>
    <w:p w:rsidR="00760E38" w:rsidRDefault="00760E38" w:rsidP="00760E38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Friday 7</w:t>
      </w:r>
      <w:r w:rsidRPr="00760E38">
        <w:rPr>
          <w:rFonts w:ascii="Arial" w:hAnsi="Arial" w:cs="Arial"/>
          <w:sz w:val="22"/>
          <w:vertAlign w:val="superscript"/>
        </w:rPr>
        <w:t>th</w:t>
      </w:r>
      <w:r>
        <w:rPr>
          <w:rFonts w:ascii="Arial" w:hAnsi="Arial" w:cs="Arial"/>
          <w:sz w:val="22"/>
        </w:rPr>
        <w:t xml:space="preserve"> April</w:t>
      </w:r>
    </w:p>
    <w:p w:rsidR="00760E38" w:rsidRPr="00760E38" w:rsidRDefault="00760E38" w:rsidP="00760E38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Friday 5</w:t>
      </w:r>
      <w:r w:rsidRPr="00760E38">
        <w:rPr>
          <w:rFonts w:ascii="Arial" w:hAnsi="Arial" w:cs="Arial"/>
          <w:sz w:val="22"/>
          <w:vertAlign w:val="superscript"/>
        </w:rPr>
        <w:t>th</w:t>
      </w:r>
      <w:r>
        <w:rPr>
          <w:rFonts w:ascii="Arial" w:hAnsi="Arial" w:cs="Arial"/>
          <w:sz w:val="22"/>
        </w:rPr>
        <w:t xml:space="preserve"> July</w:t>
      </w:r>
    </w:p>
    <w:p w:rsidR="007A1038" w:rsidRPr="004D33B5" w:rsidRDefault="007A1038" w:rsidP="007A1038">
      <w:pPr>
        <w:spacing w:line="276" w:lineRule="auto"/>
        <w:ind w:left="360"/>
        <w:rPr>
          <w:rFonts w:ascii="Arial" w:hAnsi="Arial" w:cs="Arial"/>
        </w:rPr>
      </w:pPr>
    </w:p>
    <w:p w:rsidR="009133EA" w:rsidRPr="004D33B5" w:rsidRDefault="009133EA" w:rsidP="007A1038">
      <w:pPr>
        <w:spacing w:line="276" w:lineRule="auto"/>
        <w:ind w:left="360"/>
        <w:rPr>
          <w:rFonts w:ascii="Arial" w:hAnsi="Arial" w:cs="Arial"/>
        </w:rPr>
      </w:pPr>
    </w:p>
    <w:sectPr w:rsidR="009133EA" w:rsidRPr="004D33B5" w:rsidSect="00596F1C">
      <w:type w:val="continuous"/>
      <w:pgSz w:w="11907" w:h="16839" w:code="9"/>
      <w:pgMar w:top="720" w:right="720" w:bottom="57" w:left="720" w:header="510" w:footer="1361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4F0" w:rsidRDefault="00F45222">
      <w:r>
        <w:separator/>
      </w:r>
    </w:p>
  </w:endnote>
  <w:endnote w:type="continuationSeparator" w:id="0">
    <w:p w:rsidR="006B04F0" w:rsidRDefault="00F45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4F0" w:rsidRDefault="006B04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4F0" w:rsidRDefault="00F45222">
    <w:pPr>
      <w:pStyle w:val="NoSpacing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-402590</wp:posOffset>
              </wp:positionH>
              <wp:positionV relativeFrom="paragraph">
                <wp:posOffset>-15875</wp:posOffset>
              </wp:positionV>
              <wp:extent cx="7369175" cy="553720"/>
              <wp:effectExtent l="19050" t="0" r="222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9175" cy="553720"/>
                        <a:chOff x="1063957" y="1143926"/>
                        <a:chExt cx="75930" cy="5535"/>
                      </a:xfrm>
                    </wpg:grpSpPr>
                    <wps:wsp>
                      <wps:cNvPr id="3" name="AutoShape 2"/>
                      <wps:cNvCnPr>
                        <a:cxnSpLocks noChangeShapeType="1"/>
                      </wps:cNvCnPr>
                      <wps:spPr bwMode="auto">
                        <a:xfrm>
                          <a:off x="1063957" y="1146563"/>
                          <a:ext cx="75917" cy="15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8A9A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" name="AutoShape 3"/>
                      <wps:cNvCnPr>
                        <a:cxnSpLocks noChangeShapeType="1"/>
                      </wps:cNvCnPr>
                      <wps:spPr bwMode="auto">
                        <a:xfrm>
                          <a:off x="1063971" y="1146785"/>
                          <a:ext cx="75917" cy="15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51A4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Picture 4" descr="HAILEYBURY TURNFORD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9619" y="1143926"/>
                          <a:ext cx="4348" cy="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8F5448" id="Group 2" o:spid="_x0000_s1026" style="position:absolute;margin-left:-31.7pt;margin-top:-1.25pt;width:580.25pt;height:43.6pt;z-index:251662336" coordorigin="10639,11439" coordsize="759,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44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RE1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MDI4MDExNzQwNzIwNjgxMTgwODNCRTI0RDNFOTM2RTE8L3htcE1NOkluc3RhbmNl&#10;SUQ+CiAgICAgICAgIDx4bXBNTTpEb2N1bWVudElEPnhtcC5kaWQ6MDI4MDExNzQwNzIwNjgxMTgw&#10;ODNCRTI0RDNFOTM2RTE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yNDE3NDZhNC1mMmIyLWFjNDEtOTA2My04NzgwMTI2NTk3Nzc8L3N0UmVmOmluc3RhbmNlSUQ+&#10;CiAgICAgICAgICAgIDxzdFJlZjpkb2N1bWVudElEPnhtcC5kaWQ6OUM3QkNFMzFFRjIwNjgxMTgy&#10;MkFBMDM3NzRBQjM3RkI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jAwODAxMTc0MDcyMDY4MTE4MjJBQTAzNzc0QUIz&#10;N0ZCPC9zdEV2dDppbnN0YW5jZUlEPgogICAgICAgICAgICAgICAgICA8c3RFdnQ6d2hlbj4yMDE1&#10;LTA2LTE2VDEzOjM4OjU2KzAxOjAwPC9zdEV2dDp3aGVuPgogICAgICAgICAgICAgICAgICA8c3RF&#10;dnQ6c29mdHdhcmVBZ2VudD5BZG9iZSBJbGx1c3RyYXRvciBDUzUuM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OUM3QkNFMzFFRjIwNjgxMTgyMkFBMDM3NzRBQjM3RkI8L3N0RXZ0Omluc3RhbmNlSUQ+CiAgICAg&#10;ICAgICAgICAgICAgIDxzdEV2dDp3aGVuPjIwMTUtMDYtMTZUMTM6Mzk6MDgrMDE6MDA8L3N0RXZ0&#10;OndoZW4+CiAgICAgICAgICAgICAgICAgIDxzdEV2dDpzb2Z0d2FyZUFnZW50PkFkb2JlIElsbHVz&#10;dHJhdG9yIENTNS4x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jgwMTE3NDA3MjA2ODExODA4M0JFMjREM0U5&#10;MzZFMTwvc3RFdnQ6aW5zdGFuY2VJRD4KICAgICAgICAgICAgICAgICAgPHN0RXZ0OndoZW4+MjAx&#10;NS0wNi0yNVQxMzowODo0NSswMTowMDwvc3RFdnQ6d2hlbj4KICAgICAgICAgICAgICAgICAgPHN0&#10;RXZ0OnNvZnR3YXJlQWdlbnQ+QWRvYmUgSWxsdXN0cmF0b3IgQ1M1LjE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5Ljk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23vL/&#10;////////////////////////////////////////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ff/////&#10;//////////////////////////////////q0lLD2////////////////////////////////////&#10;/+aXb5Lh//////////////////////////////////////mzlK/1////////////////////////&#10;///////////////55P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psr//////////////////////////////////////7h6UH/R////////////////////////////&#10;////////4pZNA1i6////////////////////////////////////0Y1pSnHH////////////////&#10;////////////////////8dG8mLLt////////////////////////////////////////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wLWvrKqtrbG3wMXQ2eP7////////&#10;///////////////viWBZVlRXWV1jZW11fpGow+z5////////////////////lzUNCQUCAAAAAAAd&#10;THmizPf/////////////////////vFwDAAAAAAANMFeCrdj/////////////////////////3H8n&#10;AAYcNE9sja7W/////////////////////////////J9DO1JrhqHA4///////////////////////&#10;/////////8J9haC61vb///////////////////////////////////7O1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v7u7v9fz/////////&#10;////////////////////////86+bmpuepa66vMTU5v//////////////////////////95dUTE9U&#10;W2VugJfA5////////////////////////////65UABs2UnCMq8v2////////////////////////&#10;/////8prP2N/nbze/P///////////////////////////////+eZg6zI5///////////////////&#10;///////////////////bzP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SAAAAAAP/bAEMA&#10;AQEBAQEBAQEBAQEBAQEBAQEBAQEBAQEBAQEBAQEBAQEBAQEBAQEBAQEBAQICAgICAgICAgICAwMD&#10;AwMDAwMDA//AABQIAWcBGgQBEQACEQADEQAE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10639;top:11465;width:759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kW+MQAAADaAAAADwAAAGRycy9kb3ducmV2LnhtbESPQWvCQBSE74X+h+UJvTUbLUhJXaUU&#10;QvWg1LQFj4/sMwlm34bdNYn+erdQ8DjMzDfMYjWaVvTkfGNZwTRJQRCXVjdcKfj5zp9fQfiArLG1&#10;TAou5GG1fHxYYKbtwHvqi1CJCGGfoYI6hC6T0pc1GfSJ7Yijd7TOYIjSVVI7HCLctHKWpnNpsOG4&#10;UGNHHzWVp+JsFPTj1uHhEraf/f7Q7Iqv3+66yZV6mozvbyACjeEe/m+vtYIX+LsSb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Rb4xAAAANoAAAAPAAAAAAAAAAAA&#10;AAAAAKECAABkcnMvZG93bnJldi54bWxQSwUGAAAAAAQABAD5AAAAkgMAAAAA&#10;" strokecolor="#a8a9ad" strokeweight="2.25pt">
                <v:shadow color="black [0]"/>
              </v:shape>
              <v:shape id="AutoShape 3" o:spid="_x0000_s1028" type="#_x0000_t32" style="position:absolute;left:10639;top:11467;width:759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QglsMAAADaAAAADwAAAGRycy9kb3ducmV2LnhtbESPQWsCMRSE74L/ITzBm2YtVWQ1ilhK&#10;RSjo2oPH5+a5Wd28bDdRt/++KQg9DjPzDTNftrYSd2p86VjBaJiAIM6dLrlQ8HV4H0xB+ICssXJM&#10;Cn7Iw3LR7cwx1e7Be7pnoRARwj5FBSaEOpXS54Ys+qGriaN3do3FEGVTSN3gI8JtJV+SZCItlhwX&#10;DNa0NpRfs5tVUGTm8zA+Tr854dvubXK6fGzri1L9XruagQjUhv/ws73RCl7h70q8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0IJbDAAAA2gAAAA8AAAAAAAAAAAAA&#10;AAAAoQIAAGRycy9kb3ducmV2LnhtbFBLBQYAAAAABAAEAPkAAACRAwAAAAA=&#10;" strokecolor="#951a4a" strokeweight="1.5pt">
                <v:shadow color="black [0]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alt="HAILEYBURY TURNFORD LOGO" style="position:absolute;left:10996;top:11439;width:43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2AjAAAAA2gAAAA8AAABkcnMvZG93bnJldi54bWxEj0+LwjAUxO+C3yE8wduauqAsXaOIILgH&#10;D/5hz4/mtak2LyWJbf32ZmHB4zAzv2FWm8E2oiMfascK5rMMBHHhdM2Vgutl//EFIkRkjY1jUvCk&#10;AJv1eLTCXLueT9SdYyUShEOOCkyMbS5lKAxZDDPXEievdN5iTNJXUnvsE9w28jPLltJizWnBYEs7&#10;Q8X9/LAKfssly6a8P46+C6b4wd7cqFJqOhm23yAiDfEd/m8ftIIF/F1JN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+PYCMAAAADaAAAADwAAAAAAAAAAAAAAAACfAgAA&#10;ZHJzL2Rvd25yZXYueG1sUEsFBgAAAAAEAAQA9wAAAIwDAAAAAA==&#10;" fillcolor="#5b9bd5" strokecolor="black [0]" strokeweight="2pt">
                <v:imagedata r:id="rId2" o:title="HAILEYBURY TURNFORD LOGO"/>
                <v:shadow color="black [0]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4F0" w:rsidRDefault="006B04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4F0" w:rsidRDefault="00F45222">
      <w:r>
        <w:separator/>
      </w:r>
    </w:p>
  </w:footnote>
  <w:footnote w:type="continuationSeparator" w:id="0">
    <w:p w:rsidR="006B04F0" w:rsidRDefault="00F452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4F0" w:rsidRDefault="006B04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4F0" w:rsidRDefault="00F45222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4953000" cy="6858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ileybury Turnford 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98" t="21830" r="15987" b="12675"/>
                  <a:stretch/>
                </pic:blipFill>
                <pic:spPr bwMode="auto">
                  <a:xfrm>
                    <a:off x="0" y="0"/>
                    <a:ext cx="4956004" cy="6862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4F0" w:rsidRDefault="006B04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27803"/>
    <w:multiLevelType w:val="hybridMultilevel"/>
    <w:tmpl w:val="BC12816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3129F5"/>
    <w:multiLevelType w:val="hybridMultilevel"/>
    <w:tmpl w:val="C52CB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81158"/>
    <w:multiLevelType w:val="hybridMultilevel"/>
    <w:tmpl w:val="305464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37D2F"/>
    <w:multiLevelType w:val="hybridMultilevel"/>
    <w:tmpl w:val="16E6F28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6838BEAA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A65FA0"/>
    <w:multiLevelType w:val="hybridMultilevel"/>
    <w:tmpl w:val="72081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127FD"/>
    <w:multiLevelType w:val="hybridMultilevel"/>
    <w:tmpl w:val="B7F23E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351AD1"/>
    <w:multiLevelType w:val="hybridMultilevel"/>
    <w:tmpl w:val="EB1C3746"/>
    <w:lvl w:ilvl="0" w:tplc="268AF06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501CCF"/>
    <w:multiLevelType w:val="hybridMultilevel"/>
    <w:tmpl w:val="B8D2F3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6472BE"/>
    <w:multiLevelType w:val="hybridMultilevel"/>
    <w:tmpl w:val="688674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13CE4"/>
    <w:multiLevelType w:val="hybridMultilevel"/>
    <w:tmpl w:val="346C9F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3136CD"/>
    <w:multiLevelType w:val="hybridMultilevel"/>
    <w:tmpl w:val="0A387C4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5B16BA5"/>
    <w:multiLevelType w:val="hybridMultilevel"/>
    <w:tmpl w:val="D84A31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91167"/>
    <w:multiLevelType w:val="hybridMultilevel"/>
    <w:tmpl w:val="9C8AC7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7A0007"/>
    <w:multiLevelType w:val="hybridMultilevel"/>
    <w:tmpl w:val="7FCC5530"/>
    <w:lvl w:ilvl="0" w:tplc="268AF06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3AC056C"/>
    <w:multiLevelType w:val="hybridMultilevel"/>
    <w:tmpl w:val="546ABB9E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B240E8C"/>
    <w:multiLevelType w:val="hybridMultilevel"/>
    <w:tmpl w:val="86A876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F3523CA"/>
    <w:multiLevelType w:val="hybridMultilevel"/>
    <w:tmpl w:val="78CCA73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134AF1"/>
    <w:multiLevelType w:val="hybridMultilevel"/>
    <w:tmpl w:val="948E9254"/>
    <w:lvl w:ilvl="0" w:tplc="268AF06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33104A"/>
    <w:multiLevelType w:val="hybridMultilevel"/>
    <w:tmpl w:val="2482125C"/>
    <w:lvl w:ilvl="0" w:tplc="268AF06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9784701"/>
    <w:multiLevelType w:val="hybridMultilevel"/>
    <w:tmpl w:val="5B2298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A95717C"/>
    <w:multiLevelType w:val="hybridMultilevel"/>
    <w:tmpl w:val="C52CB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0"/>
  </w:num>
  <w:num w:numId="4">
    <w:abstractNumId w:val="12"/>
  </w:num>
  <w:num w:numId="5">
    <w:abstractNumId w:val="4"/>
  </w:num>
  <w:num w:numId="6">
    <w:abstractNumId w:val="18"/>
  </w:num>
  <w:num w:numId="7">
    <w:abstractNumId w:val="17"/>
  </w:num>
  <w:num w:numId="8">
    <w:abstractNumId w:val="6"/>
  </w:num>
  <w:num w:numId="9">
    <w:abstractNumId w:val="13"/>
  </w:num>
  <w:num w:numId="10">
    <w:abstractNumId w:val="3"/>
  </w:num>
  <w:num w:numId="11">
    <w:abstractNumId w:val="9"/>
  </w:num>
  <w:num w:numId="12">
    <w:abstractNumId w:val="7"/>
  </w:num>
  <w:num w:numId="13">
    <w:abstractNumId w:val="0"/>
  </w:num>
  <w:num w:numId="14">
    <w:abstractNumId w:val="15"/>
  </w:num>
  <w:num w:numId="15">
    <w:abstractNumId w:val="19"/>
  </w:num>
  <w:num w:numId="16">
    <w:abstractNumId w:val="2"/>
  </w:num>
  <w:num w:numId="17">
    <w:abstractNumId w:val="1"/>
  </w:num>
  <w:num w:numId="18">
    <w:abstractNumId w:val="11"/>
  </w:num>
  <w:num w:numId="19">
    <w:abstractNumId w:val="20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F0"/>
    <w:rsid w:val="00083023"/>
    <w:rsid w:val="000A10CE"/>
    <w:rsid w:val="000D7DC7"/>
    <w:rsid w:val="000E3FF1"/>
    <w:rsid w:val="00173955"/>
    <w:rsid w:val="001A5DB5"/>
    <w:rsid w:val="001B522B"/>
    <w:rsid w:val="00277E9A"/>
    <w:rsid w:val="0032661C"/>
    <w:rsid w:val="00337D40"/>
    <w:rsid w:val="00354B70"/>
    <w:rsid w:val="004032E8"/>
    <w:rsid w:val="0043689B"/>
    <w:rsid w:val="004562E6"/>
    <w:rsid w:val="004D33B5"/>
    <w:rsid w:val="004E5ABE"/>
    <w:rsid w:val="00540FD6"/>
    <w:rsid w:val="00596F1C"/>
    <w:rsid w:val="005B4EDC"/>
    <w:rsid w:val="005F6A67"/>
    <w:rsid w:val="00631F7F"/>
    <w:rsid w:val="006419CB"/>
    <w:rsid w:val="00663C90"/>
    <w:rsid w:val="006B04F0"/>
    <w:rsid w:val="006D7854"/>
    <w:rsid w:val="006E3ECB"/>
    <w:rsid w:val="006F044B"/>
    <w:rsid w:val="00760E38"/>
    <w:rsid w:val="007A1038"/>
    <w:rsid w:val="00810F23"/>
    <w:rsid w:val="00853BD5"/>
    <w:rsid w:val="00867777"/>
    <w:rsid w:val="008C48C5"/>
    <w:rsid w:val="009133EA"/>
    <w:rsid w:val="00A66CED"/>
    <w:rsid w:val="00AE3CE0"/>
    <w:rsid w:val="00AF1BAD"/>
    <w:rsid w:val="00CA76B3"/>
    <w:rsid w:val="00CF70BE"/>
    <w:rsid w:val="00DA4D52"/>
    <w:rsid w:val="00DD1561"/>
    <w:rsid w:val="00E8351B"/>
    <w:rsid w:val="00F1130D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5:chartTrackingRefBased/>
  <w15:docId w15:val="{0166DF2A-F07C-40DB-9393-14BC5EFA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F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10F23"/>
    <w:pPr>
      <w:keepNext/>
      <w:outlineLvl w:val="0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alibri" w:hAnsi="Calibri"/>
      <w:szCs w:val="21"/>
    </w:rPr>
  </w:style>
  <w:style w:type="character" w:customStyle="1" w:styleId="Heading1Char">
    <w:name w:val="Heading 1 Char"/>
    <w:basedOn w:val="DefaultParagraphFont"/>
    <w:link w:val="Heading1"/>
    <w:rsid w:val="00810F23"/>
    <w:rPr>
      <w:rFonts w:ascii="Arial" w:eastAsia="Times New Roman" w:hAnsi="Arial" w:cs="Arial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810F23"/>
    <w:pPr>
      <w:ind w:left="720"/>
    </w:pPr>
  </w:style>
  <w:style w:type="table" w:styleId="TableGrid">
    <w:name w:val="Table Grid"/>
    <w:basedOn w:val="TableNormal"/>
    <w:uiPriority w:val="39"/>
    <w:rsid w:val="008C4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6947A-F2D0-4D37-B988-4282C6B93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290CB0A8</Template>
  <TotalTime>0</TotalTime>
  <Pages>3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sarah.whall</dc:creator>
  <cp:keywords/>
  <dc:description/>
  <cp:lastModifiedBy>Lisa Nethercott</cp:lastModifiedBy>
  <cp:revision>2</cp:revision>
  <cp:lastPrinted>2016-06-24T09:36:00Z</cp:lastPrinted>
  <dcterms:created xsi:type="dcterms:W3CDTF">2016-09-23T13:08:00Z</dcterms:created>
  <dcterms:modified xsi:type="dcterms:W3CDTF">2016-09-23T13:08:00Z</dcterms:modified>
</cp:coreProperties>
</file>